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57" w:rsidRPr="00197B64" w:rsidRDefault="00961B57" w:rsidP="00961B57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961B57" w:rsidRPr="00197B64" w:rsidRDefault="00961B57" w:rsidP="00961B57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961B57" w:rsidRPr="00197B64" w:rsidRDefault="00961B57" w:rsidP="00961B57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</w:rPr>
        <w:pict>
          <v:line id="_x0000_s1027" style="position:absolute;left:0;text-align:left;z-index:251661312" from="306.75pt,4.65pt" to="396.75pt,4.65pt"/>
        </w:pict>
      </w:r>
      <w:r w:rsidRPr="00197B64">
        <w:rPr>
          <w:rFonts w:ascii="Times New Roman" w:hAnsi="Times New Roman"/>
          <w:b/>
          <w:lang w:val="vi-VN"/>
        </w:rPr>
        <w:t xml:space="preserve"> </w:t>
      </w:r>
      <w:r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>T</w:t>
      </w:r>
      <w:r>
        <w:rPr>
          <w:rFonts w:ascii="Times New Roman" w:hAnsi="Times New Roman"/>
          <w:b/>
        </w:rPr>
        <w:t xml:space="preserve">HÀNH </w:t>
      </w:r>
      <w:r w:rsidRPr="00197B64">
        <w:rPr>
          <w:rFonts w:ascii="Times New Roman" w:hAnsi="Times New Roman"/>
          <w:b/>
          <w:lang w:val="vi-VN"/>
        </w:rPr>
        <w:t>P</w:t>
      </w:r>
      <w:r>
        <w:rPr>
          <w:rFonts w:ascii="Times New Roman" w:hAnsi="Times New Roman"/>
          <w:b/>
        </w:rPr>
        <w:t>HỐ</w:t>
      </w:r>
      <w:r w:rsidRPr="00197B64">
        <w:rPr>
          <w:rFonts w:ascii="Times New Roman" w:hAnsi="Times New Roman"/>
          <w:b/>
          <w:lang w:val="vi-VN"/>
        </w:rPr>
        <w:t xml:space="preserve"> HỒ CHÍ MINH</w:t>
      </w:r>
      <w:r w:rsidRPr="00197B64">
        <w:rPr>
          <w:rFonts w:ascii="Times New Roman" w:hAnsi="Times New Roman"/>
          <w:b/>
          <w:lang w:val="vi-VN"/>
        </w:rPr>
        <w:tab/>
      </w:r>
      <w:r w:rsidRPr="00197B64">
        <w:rPr>
          <w:rFonts w:ascii="Times New Roman" w:hAnsi="Times New Roman"/>
          <w:b/>
          <w:lang w:val="vi-VN"/>
        </w:rPr>
        <w:tab/>
      </w:r>
      <w:r w:rsidRPr="00197B64">
        <w:rPr>
          <w:rFonts w:ascii="Times New Roman" w:hAnsi="Times New Roman"/>
          <w:b/>
          <w:lang w:val="vi-VN"/>
        </w:rPr>
        <w:tab/>
      </w:r>
      <w:r w:rsidRPr="00197B64"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</w:r>
      <w:r w:rsidRPr="00197B64">
        <w:rPr>
          <w:rFonts w:ascii="Times New Roman" w:hAnsi="Times New Roman"/>
          <w:b/>
          <w:lang w:val="vi-VN"/>
        </w:rPr>
        <w:tab/>
      </w:r>
      <w:r w:rsidRPr="00197B64">
        <w:rPr>
          <w:rFonts w:ascii="Times New Roman" w:hAnsi="Times New Roman"/>
          <w:b/>
          <w:lang w:val="vi-VN"/>
        </w:rPr>
        <w:tab/>
      </w:r>
      <w:r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961B57" w:rsidRPr="00197B64" w:rsidRDefault="00961B57" w:rsidP="00961B57">
      <w:pPr>
        <w:ind w:left="-180"/>
        <w:jc w:val="both"/>
        <w:rPr>
          <w:rFonts w:ascii="Times New Roman" w:hAnsi="Times New Roman"/>
          <w:b/>
          <w:lang w:val="vi-VN"/>
        </w:rPr>
      </w:pPr>
      <w:r w:rsidRPr="005337AF">
        <w:rPr>
          <w:rFonts w:ascii="Times New Roman" w:hAnsi="Times New Roman"/>
          <w:b/>
          <w:noProof/>
          <w:lang w:val="vi-VN" w:eastAsia="vi-VN"/>
        </w:rPr>
        <w:pict>
          <v:line id="_x0000_s1028" style="position:absolute;left:0;text-align:left;z-index:251662336" from="36pt,3.6pt" to="126pt,3.6pt"/>
        </w:pict>
      </w:r>
    </w:p>
    <w:p w:rsidR="00961B57" w:rsidRPr="00587A21" w:rsidRDefault="00961B57" w:rsidP="00961B57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961B57" w:rsidRDefault="00961B57" w:rsidP="00961B57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961B57" w:rsidRPr="00115992" w:rsidRDefault="00961B57" w:rsidP="00961B57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7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8</w:t>
      </w:r>
    </w:p>
    <w:p w:rsidR="00961B57" w:rsidRPr="00ED566C" w:rsidRDefault="00961B57" w:rsidP="00961B57">
      <w:pPr>
        <w:spacing w:line="288" w:lineRule="auto"/>
        <w:ind w:left="1980" w:firstLine="84"/>
        <w:jc w:val="both"/>
        <w:rPr>
          <w:rFonts w:ascii="Times New Roman" w:hAnsi="Times New Roman"/>
          <w:b/>
          <w:sz w:val="20"/>
          <w:szCs w:val="20"/>
        </w:rPr>
      </w:pPr>
    </w:p>
    <w:p w:rsidR="00961B57" w:rsidRPr="00F22AC2" w:rsidRDefault="00961B57" w:rsidP="00961B57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>Cao đẳng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nghề</w:t>
      </w:r>
    </w:p>
    <w:p w:rsidR="00961B57" w:rsidRPr="00595352" w:rsidRDefault="00961B57" w:rsidP="00961B57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r>
        <w:rPr>
          <w:rFonts w:ascii="Times New Roman" w:hAnsi="Times New Roman"/>
          <w:b/>
          <w:sz w:val="26"/>
          <w:szCs w:val="26"/>
        </w:rPr>
        <w:t>Sức bền vật liệu</w:t>
      </w:r>
    </w:p>
    <w:p w:rsidR="00961B57" w:rsidRPr="00115992" w:rsidRDefault="00961B57" w:rsidP="00961B57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>
        <w:rPr>
          <w:rFonts w:ascii="Times New Roman" w:hAnsi="Times New Roman"/>
          <w:b/>
          <w:sz w:val="26"/>
          <w:szCs w:val="26"/>
        </w:rPr>
        <w:t>7C1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CCK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_</w:t>
      </w:r>
    </w:p>
    <w:p w:rsidR="00961B57" w:rsidRDefault="00961B57" w:rsidP="00961B57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5337AF">
        <w:rPr>
          <w:rFonts w:ascii="Times New Roman" w:hAnsi="Times New Roman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9pt;margin-top:13.85pt;width:63pt;height:24pt;z-index:251660288">
            <v:textbox style="mso-next-textbox:#_x0000_s1026">
              <w:txbxContent>
                <w:p w:rsidR="00961B57" w:rsidRPr="0049659F" w:rsidRDefault="00961B57" w:rsidP="00961B57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r w:rsidRPr="0049659F">
                    <w:rPr>
                      <w:rFonts w:ascii="Times New Roman" w:hAnsi="Times New Roman"/>
                      <w:b/>
                    </w:rPr>
                    <w:t>Đề số 0</w:t>
                  </w:r>
                  <w:r w:rsidRPr="0049659F">
                    <w:rPr>
                      <w:rFonts w:ascii="Times New Roman" w:hAnsi="Times New Roman"/>
                      <w:b/>
                      <w:lang w:val="vi-VN"/>
                    </w:rPr>
                    <w:t>1</w:t>
                  </w:r>
                </w:p>
              </w:txbxContent>
            </v:textbox>
          </v:shape>
        </w:pic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(không kể thời gian phát đề)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961B57" w:rsidRPr="0021191F" w:rsidRDefault="00961B57" w:rsidP="00961B57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>(</w:t>
      </w:r>
      <w:r>
        <w:rPr>
          <w:rFonts w:ascii="Times New Roman" w:hAnsi="Times New Roman"/>
          <w:sz w:val="26"/>
          <w:szCs w:val="26"/>
        </w:rPr>
        <w:t>Thí sinh</w:t>
      </w:r>
      <w:r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961B57" w:rsidRDefault="00961B57" w:rsidP="00961B57">
      <w:pPr>
        <w:spacing w:line="276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961B57" w:rsidRDefault="00961B57" w:rsidP="00961B57">
      <w:pPr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D1409A">
        <w:rPr>
          <w:rFonts w:ascii="Times New Roman" w:hAnsi="Times New Roman"/>
          <w:noProof/>
          <w:sz w:val="26"/>
          <w:szCs w:val="26"/>
        </w:rPr>
        <w:pict>
          <v:group id="_x0000_s1075" style="position:absolute;left:0;text-align:left;margin-left:310.6pt;margin-top:16.15pt;width:174.25pt;height:60.8pt;z-index:251665408" coordorigin="7840,5514" coordsize="3485,1216">
            <v:shape id="_x0000_s1076" type="#_x0000_t202" style="position:absolute;left:10853;top:5652;width:472;height:492" filled="f" stroked="f">
              <v:textbox style="mso-next-textbox:#_x0000_s1076">
                <w:txbxContent>
                  <w:p w:rsidR="00961B57" w:rsidRPr="00C95C9A" w:rsidRDefault="00961B57" w:rsidP="00961B57">
                    <w:pPr>
                      <w:rPr>
                        <w:b/>
                      </w:rPr>
                    </w:pPr>
                    <w:r w:rsidRPr="00C95C9A">
                      <w:rPr>
                        <w:b/>
                        <w:position w:val="-10"/>
                      </w:rPr>
                      <w:object w:dxaOrig="240" w:dyaOrig="340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_x0000_i1051" type="#_x0000_t75" style="width:12pt;height:17.25pt" o:ole="">
                          <v:imagedata r:id="rId5" o:title=""/>
                        </v:shape>
                        <o:OLEObject Type="Embed" ProgID="Equation.3" ShapeID="_x0000_i1051" DrawAspect="Content" ObjectID="_1586153046" r:id="rId6"/>
                      </w:object>
                    </w:r>
                  </w:p>
                </w:txbxContent>
              </v:textbox>
            </v:shape>
            <v:shape id="_x0000_s1077" type="#_x0000_t202" style="position:absolute;left:8197;top:5674;width:495;height:569" filled="f" stroked="f">
              <v:textbox style="mso-next-textbox:#_x0000_s1077">
                <w:txbxContent>
                  <w:p w:rsidR="00961B57" w:rsidRPr="00C95C9A" w:rsidRDefault="00961B57" w:rsidP="00961B57">
                    <w:pPr>
                      <w:rPr>
                        <w:b/>
                      </w:rPr>
                    </w:pPr>
                    <w:r w:rsidRPr="00C95C9A">
                      <w:rPr>
                        <w:b/>
                        <w:position w:val="-10"/>
                      </w:rPr>
                      <w:object w:dxaOrig="279" w:dyaOrig="340">
                        <v:shape id="_x0000_i1052" type="#_x0000_t75" style="width:14.25pt;height:17.25pt" o:ole="">
                          <v:imagedata r:id="rId7" o:title=""/>
                        </v:shape>
                        <o:OLEObject Type="Embed" ProgID="Equation.3" ShapeID="_x0000_i1052" DrawAspect="Content" ObjectID="_1586153047" r:id="rId8"/>
                      </w:object>
                    </w:r>
                  </w:p>
                </w:txbxContent>
              </v:textbox>
            </v:shape>
            <v:line id="_x0000_s1078" style="position:absolute" from="7953,5514" to="7953,6730"/>
            <v:line id="_x0000_s1079" style="position:absolute;flip:x" from="7840,5637" to="7953,5757"/>
            <v:line id="_x0000_s1080" style="position:absolute;flip:x" from="7840,5697" to="7953,5818"/>
            <v:line id="_x0000_s1081" style="position:absolute;flip:x" from="7840,5757" to="7953,5878"/>
            <v:line id="_x0000_s1082" style="position:absolute;flip:x" from="7840,5818" to="7953,5939"/>
            <v:line id="_x0000_s1083" style="position:absolute;flip:x" from="7840,5878" to="7953,6001"/>
            <v:line id="_x0000_s1084" style="position:absolute;flip:x" from="7840,5574" to="7953,5697"/>
            <v:group id="_x0000_s1085" style="position:absolute;left:7840;top:6303;width:113;height:427" coordorigin="1260,2340" coordsize="360,1260">
              <v:line id="_x0000_s1086" style="position:absolute;flip:x" from="1260,2520" to="1620,2880"/>
              <v:line id="_x0000_s1087" style="position:absolute;flip:x" from="1260,2700" to="1620,3060"/>
              <v:line id="_x0000_s1088" style="position:absolute;flip:x" from="1260,2880" to="1620,3240"/>
              <v:line id="_x0000_s1089" style="position:absolute;flip:x" from="1260,3060" to="1620,3420"/>
              <v:line id="_x0000_s1090" style="position:absolute;flip:x" from="1260,3240" to="1620,3600"/>
              <v:line id="_x0000_s1091" style="position:absolute;flip:x" from="1260,2340" to="1620,2700"/>
            </v:group>
            <v:group id="_x0000_s1092" style="position:absolute;left:7840;top:5939;width:113;height:426" coordorigin="1260,2340" coordsize="360,1260">
              <v:line id="_x0000_s1093" style="position:absolute;flip:x" from="1260,2520" to="1620,2880"/>
              <v:line id="_x0000_s1094" style="position:absolute;flip:x" from="1260,2700" to="1620,3060"/>
              <v:line id="_x0000_s1095" style="position:absolute;flip:x" from="1260,2880" to="1620,3240"/>
              <v:line id="_x0000_s1096" style="position:absolute;flip:x" from="1260,3060" to="1620,3420"/>
              <v:line id="_x0000_s1097" style="position:absolute;flip:x" from="1260,3240" to="1620,3600"/>
              <v:line id="_x0000_s1098" style="position:absolute;flip:x" from="1260,2340" to="1620,2700"/>
            </v:group>
            <v:line id="_x0000_s1099" style="position:absolute" from="7961,6127" to="10758,6127">
              <v:stroke dashstyle="longDashDot"/>
            </v:line>
            <v:line id="_x0000_s1100" style="position:absolute" from="7961,5709" to="9404,5709" strokeweight="1.5pt"/>
            <v:line id="_x0000_s1101" style="position:absolute" from="7961,6587" to="9404,6587" strokeweight="1.5pt"/>
            <v:line id="_x0000_s1102" style="position:absolute" from="9404,5709" to="9404,6587" strokeweight="1.5pt"/>
            <v:line id="_x0000_s1103" style="position:absolute" from="10879,5919" to="10879,6296" strokeweight="1.5pt"/>
            <v:line id="_x0000_s1104" style="position:absolute" from="7942,5514" to="7942,6712"/>
            <v:line id="_x0000_s1105" style="position:absolute" from="8221,6123" to="8692,6123" strokeweight="1.5pt">
              <v:stroke startarrow="block" startarrowwidth="narrow" endarrowwidth="narrow"/>
            </v:line>
            <v:line id="_x0000_s1106" style="position:absolute;flip:x" from="10871,6113" to="11248,6113" strokeweight="1.5pt">
              <v:stroke startarrow="block" startarrowwidth="narrow" endarrowwidth="narrow"/>
            </v:line>
            <v:line id="_x0000_s1107" style="position:absolute" from="9403,5907" to="10879,5907" strokeweight="1.5pt"/>
            <v:line id="_x0000_s1108" style="position:absolute" from="9403,6312" to="10879,6312" strokeweight="1.5pt"/>
            <v:line id="_x0000_s1109" style="position:absolute" from="8686,5878" to="8686,6364"/>
          </v:group>
        </w:pict>
      </w: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>
        <w:rPr>
          <w:rFonts w:ascii="Times New Roman" w:hAnsi="Times New Roman"/>
          <w:b/>
          <w:sz w:val="26"/>
          <w:szCs w:val="26"/>
        </w:rPr>
        <w:t>3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961B57" w:rsidRPr="00961B57" w:rsidRDefault="00961B57" w:rsidP="00961B57">
      <w:pPr>
        <w:spacing w:line="276" w:lineRule="auto"/>
        <w:ind w:right="4187" w:firstLine="436"/>
        <w:jc w:val="both"/>
        <w:rPr>
          <w:rFonts w:ascii="Times New Roman" w:hAnsi="Times New Roman"/>
          <w:vertAlign w:val="superscript"/>
        </w:rPr>
      </w:pPr>
      <w:r w:rsidRPr="00961B57">
        <w:rPr>
          <w:rFonts w:ascii="Times New Roman" w:hAnsi="Times New Roman"/>
        </w:rPr>
        <w:t>Thanh thép chịu tác dụng các lực đúng tâm P</w:t>
      </w:r>
      <w:r w:rsidRPr="00961B57">
        <w:rPr>
          <w:rFonts w:ascii="Times New Roman" w:hAnsi="Times New Roman"/>
          <w:vertAlign w:val="subscript"/>
        </w:rPr>
        <w:t>1</w:t>
      </w:r>
      <w:r w:rsidRPr="00961B57">
        <w:rPr>
          <w:rFonts w:ascii="Times New Roman" w:hAnsi="Times New Roman"/>
        </w:rPr>
        <w:t xml:space="preserve"> = </w:t>
      </w:r>
      <w:r w:rsidRPr="00961B57">
        <w:rPr>
          <w:rFonts w:ascii="Times New Roman" w:hAnsi="Times New Roman"/>
          <w:lang w:val="vi-VN"/>
        </w:rPr>
        <w:t>30</w:t>
      </w:r>
      <w:r w:rsidRPr="00961B57">
        <w:rPr>
          <w:rFonts w:ascii="Times New Roman" w:hAnsi="Times New Roman"/>
        </w:rPr>
        <w:t>KN, P</w:t>
      </w:r>
      <w:r w:rsidRPr="00961B57">
        <w:rPr>
          <w:rFonts w:ascii="Times New Roman" w:hAnsi="Times New Roman"/>
          <w:vertAlign w:val="subscript"/>
        </w:rPr>
        <w:t>2</w:t>
      </w:r>
      <w:r w:rsidRPr="00961B57">
        <w:rPr>
          <w:rFonts w:ascii="Times New Roman" w:hAnsi="Times New Roman"/>
        </w:rPr>
        <w:t xml:space="preserve"> = </w:t>
      </w:r>
      <w:r w:rsidRPr="00961B57">
        <w:rPr>
          <w:rFonts w:ascii="Times New Roman" w:hAnsi="Times New Roman"/>
          <w:lang w:val="vi-VN"/>
        </w:rPr>
        <w:t>7</w:t>
      </w:r>
      <w:r w:rsidRPr="00961B57">
        <w:rPr>
          <w:rFonts w:ascii="Times New Roman" w:hAnsi="Times New Roman"/>
        </w:rPr>
        <w:t>0KN. Thanh có mặt cắt ngang tròn đường kính lần lượt là d</w:t>
      </w:r>
      <w:r w:rsidRPr="00961B57">
        <w:rPr>
          <w:rFonts w:ascii="Times New Roman" w:hAnsi="Times New Roman"/>
          <w:vertAlign w:val="subscript"/>
        </w:rPr>
        <w:t>1</w:t>
      </w:r>
      <w:r w:rsidRPr="00961B57">
        <w:rPr>
          <w:rFonts w:ascii="Times New Roman" w:hAnsi="Times New Roman"/>
        </w:rPr>
        <w:t xml:space="preserve"> </w:t>
      </w:r>
      <w:r w:rsidRPr="00961B57">
        <w:rPr>
          <w:rFonts w:ascii="Times New Roman" w:hAnsi="Times New Roman"/>
          <w:lang w:val="vi-VN"/>
        </w:rPr>
        <w:t>và</w:t>
      </w:r>
      <w:r w:rsidRPr="00961B57">
        <w:rPr>
          <w:rFonts w:ascii="Times New Roman" w:hAnsi="Times New Roman"/>
        </w:rPr>
        <w:t xml:space="preserve"> d</w:t>
      </w:r>
      <w:r w:rsidRPr="00961B57">
        <w:rPr>
          <w:rFonts w:ascii="Times New Roman" w:hAnsi="Times New Roman"/>
          <w:vertAlign w:val="subscript"/>
        </w:rPr>
        <w:t>2</w:t>
      </w:r>
      <w:r w:rsidRPr="00961B57">
        <w:rPr>
          <w:rFonts w:ascii="Times New Roman" w:hAnsi="Times New Roman"/>
        </w:rPr>
        <w:t>.</w:t>
      </w:r>
      <w:r w:rsidRPr="00961B57">
        <w:rPr>
          <w:rFonts w:ascii="Times New Roman" w:hAnsi="Times New Roman"/>
          <w:lang w:val="vi-VN"/>
        </w:rPr>
        <w:t xml:space="preserve"> Hãy xác định đường kính </w:t>
      </w:r>
      <w:r w:rsidRPr="00961B57">
        <w:rPr>
          <w:rFonts w:ascii="Times New Roman" w:hAnsi="Times New Roman"/>
        </w:rPr>
        <w:t>d</w:t>
      </w:r>
      <w:r w:rsidRPr="00961B57">
        <w:rPr>
          <w:rFonts w:ascii="Times New Roman" w:hAnsi="Times New Roman"/>
          <w:vertAlign w:val="subscript"/>
        </w:rPr>
        <w:t>1</w:t>
      </w:r>
      <w:r w:rsidRPr="00961B57">
        <w:rPr>
          <w:rFonts w:ascii="Times New Roman" w:hAnsi="Times New Roman"/>
        </w:rPr>
        <w:t xml:space="preserve"> </w:t>
      </w:r>
      <w:r w:rsidRPr="00961B57">
        <w:rPr>
          <w:rFonts w:ascii="Times New Roman" w:hAnsi="Times New Roman"/>
          <w:lang w:val="vi-VN"/>
        </w:rPr>
        <w:t>và</w:t>
      </w:r>
      <w:r w:rsidRPr="00961B57">
        <w:rPr>
          <w:rFonts w:ascii="Times New Roman" w:hAnsi="Times New Roman"/>
        </w:rPr>
        <w:t xml:space="preserve"> d</w:t>
      </w:r>
      <w:r w:rsidRPr="00961B57">
        <w:rPr>
          <w:rFonts w:ascii="Times New Roman" w:hAnsi="Times New Roman"/>
          <w:vertAlign w:val="subscript"/>
        </w:rPr>
        <w:t>2</w:t>
      </w:r>
      <w:r w:rsidRPr="00961B57">
        <w:rPr>
          <w:rFonts w:ascii="Times New Roman" w:hAnsi="Times New Roman"/>
        </w:rPr>
        <w:t xml:space="preserve"> </w:t>
      </w:r>
      <w:r w:rsidRPr="00961B57">
        <w:rPr>
          <w:rFonts w:ascii="Times New Roman" w:hAnsi="Times New Roman"/>
          <w:lang w:val="vi-VN"/>
        </w:rPr>
        <w:t xml:space="preserve">của thanh theo điều kiện bền. Biết </w:t>
      </w:r>
      <w:r w:rsidRPr="00961B57">
        <w:rPr>
          <w:rFonts w:ascii="Times New Roman" w:hAnsi="Times New Roman"/>
        </w:rPr>
        <w:t>[</w:t>
      </w:r>
      <w:r w:rsidRPr="00961B57">
        <w:rPr>
          <w:rFonts w:ascii="Times New Roman" w:hAnsi="Times New Roman"/>
        </w:rPr>
        <w:sym w:font="UniversalMath1 BT" w:char="F073"/>
      </w:r>
      <w:r w:rsidRPr="00961B57">
        <w:rPr>
          <w:rFonts w:ascii="Times New Roman" w:hAnsi="Times New Roman"/>
          <w:vertAlign w:val="subscript"/>
        </w:rPr>
        <w:t>k</w:t>
      </w:r>
      <w:r w:rsidRPr="00961B57">
        <w:rPr>
          <w:rFonts w:ascii="Times New Roman" w:hAnsi="Times New Roman"/>
        </w:rPr>
        <w:t>] = [</w:t>
      </w:r>
      <w:r w:rsidRPr="00961B57">
        <w:rPr>
          <w:rFonts w:ascii="Times New Roman" w:hAnsi="Times New Roman"/>
        </w:rPr>
        <w:sym w:font="UniversalMath1 BT" w:char="F073"/>
      </w:r>
      <w:r w:rsidRPr="00961B57">
        <w:rPr>
          <w:rFonts w:ascii="Times New Roman" w:hAnsi="Times New Roman"/>
          <w:vertAlign w:val="subscript"/>
        </w:rPr>
        <w:t>n</w:t>
      </w:r>
      <w:r w:rsidRPr="00961B57">
        <w:rPr>
          <w:rFonts w:ascii="Times New Roman" w:hAnsi="Times New Roman"/>
        </w:rPr>
        <w:t>] = 1</w:t>
      </w:r>
      <w:r w:rsidRPr="00961B57">
        <w:rPr>
          <w:rFonts w:ascii="Times New Roman" w:hAnsi="Times New Roman"/>
          <w:lang w:val="vi-VN"/>
        </w:rPr>
        <w:t>2k</w:t>
      </w:r>
      <w:r w:rsidRPr="00961B57">
        <w:rPr>
          <w:rFonts w:ascii="Times New Roman" w:hAnsi="Times New Roman"/>
        </w:rPr>
        <w:t>N/</w:t>
      </w:r>
      <w:r w:rsidRPr="00961B57">
        <w:rPr>
          <w:rFonts w:ascii="Times New Roman" w:hAnsi="Times New Roman"/>
          <w:lang w:val="vi-VN"/>
        </w:rPr>
        <w:t>c</w:t>
      </w:r>
      <w:r w:rsidRPr="00961B57">
        <w:rPr>
          <w:rFonts w:ascii="Times New Roman" w:hAnsi="Times New Roman"/>
        </w:rPr>
        <w:t>m</w:t>
      </w:r>
      <w:r w:rsidRPr="00961B57">
        <w:rPr>
          <w:rFonts w:ascii="Times New Roman" w:hAnsi="Times New Roman"/>
          <w:vertAlign w:val="superscript"/>
        </w:rPr>
        <w:t>2</w:t>
      </w:r>
      <w:r w:rsidRPr="00961B57">
        <w:rPr>
          <w:rFonts w:ascii="Times New Roman" w:hAnsi="Times New Roman"/>
          <w:lang w:val="vi-VN"/>
        </w:rPr>
        <w:t>.</w:t>
      </w:r>
    </w:p>
    <w:p w:rsidR="00961B57" w:rsidRPr="006F43C2" w:rsidRDefault="00961B57" w:rsidP="00961B57">
      <w:pPr>
        <w:ind w:right="5249" w:firstLine="436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961B57" w:rsidRPr="00C95C9A" w:rsidRDefault="00961B57" w:rsidP="00961B57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Câu </w:t>
      </w:r>
      <w:r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r w:rsidRPr="00C95C9A">
        <w:rPr>
          <w:rFonts w:ascii="Times New Roman" w:hAnsi="Times New Roman"/>
          <w:b/>
          <w:sz w:val="26"/>
          <w:szCs w:val="26"/>
        </w:rPr>
        <w:t>(</w:t>
      </w:r>
      <w:r w:rsidRPr="00C95C9A">
        <w:rPr>
          <w:rFonts w:ascii="Times New Roman" w:hAnsi="Times New Roman"/>
          <w:b/>
          <w:sz w:val="26"/>
          <w:szCs w:val="26"/>
          <w:lang w:val="vi-VN"/>
        </w:rPr>
        <w:t>3</w:t>
      </w:r>
      <w:r w:rsidRPr="00C95C9A">
        <w:rPr>
          <w:rFonts w:ascii="Times New Roman" w:hAnsi="Times New Roman"/>
          <w:b/>
          <w:sz w:val="26"/>
          <w:szCs w:val="26"/>
        </w:rPr>
        <w:t xml:space="preserve"> điểm)</w:t>
      </w:r>
    </w:p>
    <w:p w:rsidR="00961B57" w:rsidRPr="00961B57" w:rsidRDefault="00961B57" w:rsidP="00961B57">
      <w:pPr>
        <w:spacing w:line="276" w:lineRule="auto"/>
        <w:ind w:right="4187" w:firstLine="284"/>
        <w:jc w:val="both"/>
        <w:rPr>
          <w:rFonts w:ascii="Times New Roman" w:hAnsi="Times New Roman"/>
        </w:rPr>
      </w:pPr>
      <w:r w:rsidRPr="00D1409A">
        <w:rPr>
          <w:rFonts w:ascii="Times New Roman" w:hAnsi="Times New Roman"/>
          <w:noProof/>
          <w:sz w:val="26"/>
          <w:szCs w:val="26"/>
        </w:rPr>
        <w:pict>
          <v:group id="_x0000_s1110" style="position:absolute;left:0;text-align:left;margin-left:309.3pt;margin-top:20.5pt;width:176.15pt;height:48.25pt;z-index:251666432" coordorigin="7788,7201" coordsize="3662,965">
            <v:rect id="_x0000_s1111" style="position:absolute;left:8922;top:7265;width:150;height:265" filled="f" stroked="f">
              <v:textbox style="mso-next-textbox:#_x0000_s1111" inset="0,0,0,0">
                <w:txbxContent>
                  <w:p w:rsidR="00961B57" w:rsidRPr="00C95C9A" w:rsidRDefault="00961B57" w:rsidP="00961B57">
                    <w:r w:rsidRPr="00C95C9A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</w:p>
                </w:txbxContent>
              </v:textbox>
            </v:rect>
            <v:shape id="_x0000_s1112" style="position:absolute;left:7960;top:7793;width:2987;height:18" coordsize="10388,57" path="m,l,57,10388,,,xe" fillcolor="black" stroked="f">
              <v:path arrowok="t"/>
            </v:shape>
            <v:shape id="_x0000_s1113" style="position:absolute;left:7960;top:7793;width:2987;height:18" coordsize="10388,57" path="m,57l10388,r,57l,57xe" fillcolor="black" stroked="f">
              <v:path arrowok="t"/>
            </v:shape>
            <v:rect id="_x0000_s1114" style="position:absolute;left:7960;top:7793;width:2987;height:18" filled="f" strokeweight="1.5pt"/>
            <v:rect id="_x0000_s1115" style="position:absolute;left:7982;top:7798;width:270;height:326" filled="f" stroked="f">
              <v:textbox style="mso-next-textbox:#_x0000_s1115" inset="0,0,0,0">
                <w:txbxContent>
                  <w:p w:rsidR="00961B57" w:rsidRPr="00C95C9A" w:rsidRDefault="00961B57" w:rsidP="00961B57">
                    <w:r w:rsidRPr="00C95C9A">
                      <w:rPr>
                        <w:color w:val="000000"/>
                        <w:sz w:val="22"/>
                        <w:szCs w:val="22"/>
                      </w:rPr>
                      <w:t>A</w:t>
                    </w:r>
                  </w:p>
                </w:txbxContent>
              </v:textbox>
            </v:rect>
            <v:group id="_x0000_s1116" style="position:absolute;left:8002;top:7239;width:250;height:357" coordorigin="7295,6660" coordsize="290,387">
              <v:rect id="_x0000_s1117" style="position:absolute;left:7493;top:6812;width:92;height:235" filled="f" stroked="f">
                <v:textbox style="mso-next-textbox:#_x0000_s1117" inset="0,0,0,0">
                  <w:txbxContent>
                    <w:p w:rsidR="00961B57" w:rsidRPr="00C95C9A" w:rsidRDefault="00961B57" w:rsidP="00961B57">
                      <w:r w:rsidRPr="00C95C9A">
                        <w:rPr>
                          <w:color w:val="000000"/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rect>
              <v:rect id="_x0000_s1118" style="position:absolute;left:7295;top:6660;width:174;height:288" filled="f" stroked="f">
                <v:textbox style="mso-next-textbox:#_x0000_s1118" inset="0,0,0,0">
                  <w:txbxContent>
                    <w:p w:rsidR="00961B57" w:rsidRPr="00C95C9A" w:rsidRDefault="00961B57" w:rsidP="00961B57">
                      <w:r w:rsidRPr="00C95C9A">
                        <w:rPr>
                          <w:color w:val="000000"/>
                        </w:rPr>
                        <w:t>m</w:t>
                      </w:r>
                    </w:p>
                  </w:txbxContent>
                </v:textbox>
              </v:rect>
            </v:group>
            <v:rect id="_x0000_s1119" style="position:absolute;left:10998;top:7756;width:263;height:307" filled="f" stroked="f">
              <v:textbox style="mso-next-textbox:#_x0000_s1119" inset="0,0,0,0">
                <w:txbxContent>
                  <w:p w:rsidR="00961B57" w:rsidRPr="00C95C9A" w:rsidRDefault="00961B57" w:rsidP="00961B57">
                    <w:r w:rsidRPr="00C95C9A">
                      <w:rPr>
                        <w:color w:val="000000"/>
                        <w:sz w:val="22"/>
                        <w:szCs w:val="22"/>
                      </w:rPr>
                      <w:t>B</w:t>
                    </w:r>
                  </w:p>
                </w:txbxContent>
              </v:textbox>
            </v:rect>
            <v:rect id="_x0000_s1120" style="position:absolute;left:9093;top:7405;width:80;height:217" filled="f" stroked="f">
              <v:textbox style="mso-next-textbox:#_x0000_s1120" inset="0,0,0,0">
                <w:txbxContent>
                  <w:p w:rsidR="00961B57" w:rsidRPr="00C95C9A" w:rsidRDefault="00961B57" w:rsidP="00961B57">
                    <w:r w:rsidRPr="00C95C9A">
                      <w:rPr>
                        <w:color w:val="000000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rect>
            <v:rect id="_x0000_s1121" style="position:absolute;left:9981;top:7201;width:150;height:266" filled="f" stroked="f">
              <v:textbox style="mso-next-textbox:#_x0000_s1121" inset="0,0,0,0">
                <w:txbxContent>
                  <w:p w:rsidR="00961B57" w:rsidRPr="00C95C9A" w:rsidRDefault="00961B57" w:rsidP="00961B57">
                    <w:r w:rsidRPr="00C95C9A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</w:p>
                </w:txbxContent>
              </v:textbox>
            </v:rect>
            <v:rect id="_x0000_s1122" style="position:absolute;left:10153;top:7341;width:79;height:217" filled="f" stroked="f">
              <v:textbox style="mso-next-textbox:#_x0000_s1122" inset="0,0,0,0">
                <w:txbxContent>
                  <w:p w:rsidR="00961B57" w:rsidRPr="00C95C9A" w:rsidRDefault="00961B57" w:rsidP="00961B57">
                    <w:r w:rsidRPr="00C95C9A">
                      <w:rPr>
                        <w:color w:val="000000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rect>
            <v:rect id="_x0000_s1123" style="position:absolute;left:11182;top:7363;width:79;height:217" filled="f" stroked="f">
              <v:textbox style="mso-next-textbox:#_x0000_s1123" inset="0,0,0,0">
                <w:txbxContent>
                  <w:p w:rsidR="00961B57" w:rsidRPr="00C95C9A" w:rsidRDefault="00961B57" w:rsidP="00961B57">
                    <w:r w:rsidRPr="00C95C9A">
                      <w:rPr>
                        <w:color w:val="000000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rect>
            <v:rect id="_x0000_s1124" style="position:absolute;left:11010;top:7223;width:150;height:266" filled="f" stroked="f">
              <v:textbox style="mso-next-textbox:#_x0000_s1124" inset="0,0,0,0">
                <w:txbxContent>
                  <w:p w:rsidR="00961B57" w:rsidRPr="00C95C9A" w:rsidRDefault="00961B57" w:rsidP="00961B57">
                    <w:r w:rsidRPr="00C95C9A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</w:p>
                </w:txbxContent>
              </v:textbox>
            </v:rect>
            <v:line id="_x0000_s1125" style="position:absolute;flip:x" from="8707,7792" to="8862,8124"/>
            <v:line id="_x0000_s1126" style="position:absolute;flip:x" from="10777,7834" to="10932,8166"/>
            <v:line id="_x0000_s1127" style="position:absolute;flip:x" from="9768,7806" to="9923,8138"/>
            <v:line id="_x0000_s1128" style="position:absolute;flip:x" from="7788,7792" to="7943,8124"/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129" type="#_x0000_t19" style="position:absolute;left:8655;top:7391;width:738;height:700;flip:x" coordsize="21600,22779" adj="-2920421,1354379,,15156" path="wr-21600,-6444,21600,36756,15390,,20210,22779nfewr-21600,-6444,21600,36756,15390,,20210,22779l,15156nsxe">
              <v:stroke endarrow="block" endarrowwidth="narrow"/>
              <v:path o:connectlocs="15390,0;20210,22779;0,15156"/>
            </v:shape>
            <v:shape id="_x0000_s1130" type="#_x0000_t19" style="position:absolute;left:10777;top:7474;width:673;height:589;flip:x" coordsize="21600,19149" adj="-2604278,938292,,13808" path="wr-21600,-7792,21600,35408,16610,,20929,19149nfewr-21600,-7792,21600,35408,16610,,20929,19149l,13808nsxe">
              <v:stroke startarrow="block" startarrowwidth="narrow" endarrowwidth="narrow"/>
              <v:path o:connectlocs="16610,0;20929,19149;0,13808"/>
            </v:shape>
            <v:shape id="_x0000_s1131" type="#_x0000_t19" style="position:absolute;left:7788;top:7467;width:673;height:588;flip:x" coordsize="21600,19149" adj="-2604278,938292,,13808" path="wr-21600,-7792,21600,35408,16610,,20929,19149nfewr-21600,-7792,21600,35408,16610,,20929,19149l,13808nsxe">
              <v:stroke startarrow="block" startarrowwidth="narrow"/>
              <v:path o:connectlocs="16610,0;20929,19149;0,13808"/>
            </v:shape>
            <v:line id="_x0000_s1132" style="position:absolute" from="9923,7298" to="9923,7796"/>
            <v:line id="_x0000_s1133" style="position:absolute" from="7943,7298" to="7943,7796"/>
            <v:line id="_x0000_s1134" style="position:absolute" from="10932,7298" to="10932,7796"/>
            <v:line id="_x0000_s1135" style="position:absolute" from="8862,7298" to="8862,7796"/>
            <v:shape id="_x0000_s1136" type="#_x0000_t19" style="position:absolute;left:9768;top:7467;width:673;height:588;flip:x" coordsize="21600,19149" adj="-2604278,938292,,13808" path="wr-21600,-7792,21600,35408,16610,,20929,19149nfewr-21600,-7792,21600,35408,16610,,20929,19149l,13808nsxe">
              <v:stroke startarrow="block" startarrowwidth="narrow" endarrowwidth="narrow"/>
              <v:path o:connectlocs="16610,0;20929,19149;0,13808"/>
            </v:shape>
          </v:group>
        </w:pict>
      </w:r>
      <w:r w:rsidRPr="00961B57">
        <w:rPr>
          <w:rFonts w:ascii="Times New Roman" w:hAnsi="Times New Roman"/>
        </w:rPr>
        <w:t>Trục AB có đường kính không đổi d, chịu tác dụng của các mômen xoắn</w:t>
      </w:r>
      <w:r>
        <w:rPr>
          <w:rFonts w:ascii="Times New Roman" w:hAnsi="Times New Roman"/>
        </w:rPr>
        <w:t xml:space="preserve"> ngoại lực </w:t>
      </w:r>
      <w:r w:rsidRPr="00961B57">
        <w:rPr>
          <w:rFonts w:ascii="Times New Roman" w:hAnsi="Times New Roman"/>
        </w:rPr>
        <w:t>: m</w:t>
      </w:r>
      <w:r w:rsidRPr="00961B57">
        <w:rPr>
          <w:rFonts w:ascii="Times New Roman" w:hAnsi="Times New Roman"/>
          <w:vertAlign w:val="subscript"/>
        </w:rPr>
        <w:t>1</w:t>
      </w:r>
      <w:r w:rsidRPr="00961B57">
        <w:rPr>
          <w:rFonts w:ascii="Times New Roman" w:hAnsi="Times New Roman"/>
        </w:rPr>
        <w:t xml:space="preserve"> = </w:t>
      </w:r>
      <w:r w:rsidRPr="00961B57">
        <w:rPr>
          <w:rFonts w:ascii="Times New Roman" w:hAnsi="Times New Roman"/>
          <w:lang w:val="vi-VN"/>
        </w:rPr>
        <w:t>5</w:t>
      </w:r>
      <w:r w:rsidRPr="00961B57">
        <w:rPr>
          <w:rFonts w:ascii="Times New Roman" w:hAnsi="Times New Roman"/>
        </w:rPr>
        <w:t>00Nm, m</w:t>
      </w:r>
      <w:r w:rsidRPr="00961B57">
        <w:rPr>
          <w:rFonts w:ascii="Times New Roman" w:hAnsi="Times New Roman"/>
          <w:vertAlign w:val="subscript"/>
        </w:rPr>
        <w:t>2</w:t>
      </w:r>
      <w:r w:rsidRPr="00961B57">
        <w:rPr>
          <w:rFonts w:ascii="Times New Roman" w:hAnsi="Times New Roman"/>
        </w:rPr>
        <w:t xml:space="preserve"> = </w:t>
      </w:r>
      <w:r w:rsidRPr="00961B57">
        <w:rPr>
          <w:rFonts w:ascii="Times New Roman" w:hAnsi="Times New Roman"/>
          <w:lang w:val="vi-VN"/>
        </w:rPr>
        <w:t>11</w:t>
      </w:r>
      <w:r w:rsidRPr="00961B57">
        <w:rPr>
          <w:rFonts w:ascii="Times New Roman" w:hAnsi="Times New Roman"/>
        </w:rPr>
        <w:t>00Nm, m</w:t>
      </w:r>
      <w:r w:rsidRPr="00961B57">
        <w:rPr>
          <w:rFonts w:ascii="Times New Roman" w:hAnsi="Times New Roman"/>
          <w:vertAlign w:val="subscript"/>
        </w:rPr>
        <w:t>3</w:t>
      </w:r>
      <w:r w:rsidRPr="00961B57">
        <w:rPr>
          <w:rFonts w:ascii="Times New Roman" w:hAnsi="Times New Roman"/>
        </w:rPr>
        <w:t xml:space="preserve"> = </w:t>
      </w:r>
      <w:r w:rsidRPr="00961B57">
        <w:rPr>
          <w:rFonts w:ascii="Times New Roman" w:hAnsi="Times New Roman"/>
          <w:lang w:val="vi-VN"/>
        </w:rPr>
        <w:t>4</w:t>
      </w:r>
      <w:r w:rsidRPr="00961B57">
        <w:rPr>
          <w:rFonts w:ascii="Times New Roman" w:hAnsi="Times New Roman"/>
        </w:rPr>
        <w:t>00Nm, m</w:t>
      </w:r>
      <w:r w:rsidRPr="00961B57">
        <w:rPr>
          <w:rFonts w:ascii="Times New Roman" w:hAnsi="Times New Roman"/>
          <w:vertAlign w:val="subscript"/>
        </w:rPr>
        <w:t>4</w:t>
      </w:r>
      <w:r w:rsidRPr="00961B57">
        <w:rPr>
          <w:rFonts w:ascii="Times New Roman" w:hAnsi="Times New Roman"/>
        </w:rPr>
        <w:t xml:space="preserve"> = </w:t>
      </w:r>
      <w:r w:rsidRPr="00961B57">
        <w:rPr>
          <w:rFonts w:ascii="Times New Roman" w:hAnsi="Times New Roman"/>
          <w:lang w:val="vi-VN"/>
        </w:rPr>
        <w:t>2</w:t>
      </w:r>
      <w:r w:rsidRPr="00961B57">
        <w:rPr>
          <w:rFonts w:ascii="Times New Roman" w:hAnsi="Times New Roman"/>
        </w:rPr>
        <w:t>00Nm.</w:t>
      </w:r>
    </w:p>
    <w:p w:rsidR="00961B57" w:rsidRPr="00961B57" w:rsidRDefault="00961B57" w:rsidP="00961B57">
      <w:pPr>
        <w:spacing w:line="276" w:lineRule="auto"/>
        <w:ind w:firstLine="360"/>
        <w:jc w:val="both"/>
        <w:rPr>
          <w:rFonts w:ascii="Times New Roman" w:hAnsi="Times New Roman"/>
        </w:rPr>
      </w:pPr>
      <w:r w:rsidRPr="00961B57">
        <w:rPr>
          <w:rFonts w:ascii="Times New Roman" w:hAnsi="Times New Roman"/>
        </w:rPr>
        <w:t>a) Vẽ biểu đồ mômen xoắn nội lực của  trục (1,</w:t>
      </w:r>
      <w:r w:rsidRPr="00961B57">
        <w:rPr>
          <w:rFonts w:ascii="Times New Roman" w:hAnsi="Times New Roman"/>
          <w:lang w:val="vi-VN"/>
        </w:rPr>
        <w:t>5</w:t>
      </w:r>
      <w:r w:rsidRPr="00961B57">
        <w:rPr>
          <w:rFonts w:ascii="Times New Roman" w:hAnsi="Times New Roman"/>
        </w:rPr>
        <w:t>đ)</w:t>
      </w:r>
    </w:p>
    <w:p w:rsidR="00961B57" w:rsidRPr="00961B57" w:rsidRDefault="00961B57" w:rsidP="00961B57">
      <w:pPr>
        <w:spacing w:line="276" w:lineRule="auto"/>
        <w:ind w:left="540" w:right="4187" w:hanging="180"/>
        <w:rPr>
          <w:rFonts w:ascii="Times New Roman" w:hAnsi="Times New Roman"/>
          <w:lang w:val="vi-VN"/>
        </w:rPr>
      </w:pPr>
      <w:r w:rsidRPr="00961B57">
        <w:rPr>
          <w:rFonts w:ascii="Times New Roman" w:hAnsi="Times New Roman"/>
        </w:rPr>
        <w:t xml:space="preserve">b) </w:t>
      </w:r>
      <w:r w:rsidRPr="00961B57">
        <w:rPr>
          <w:rFonts w:ascii="Times New Roman" w:hAnsi="Times New Roman"/>
          <w:lang w:val="vi-VN"/>
        </w:rPr>
        <w:t>Xác định đường kính d của trục</w:t>
      </w:r>
      <w:r w:rsidRPr="00961B57">
        <w:rPr>
          <w:rFonts w:ascii="Times New Roman" w:hAnsi="Times New Roman"/>
        </w:rPr>
        <w:t xml:space="preserve"> theo điều kiện bền và điều kiện cứng. Biết [</w:t>
      </w:r>
      <w:r w:rsidRPr="00961B57">
        <w:rPr>
          <w:rFonts w:ascii="Times New Roman" w:hAnsi="Times New Roman"/>
        </w:rPr>
        <w:sym w:font="Symbol" w:char="F071"/>
      </w:r>
      <w:r w:rsidRPr="00961B57">
        <w:rPr>
          <w:rFonts w:ascii="Times New Roman" w:hAnsi="Times New Roman"/>
        </w:rPr>
        <w:t>] = 0,</w:t>
      </w:r>
      <w:r w:rsidRPr="00961B57">
        <w:rPr>
          <w:rFonts w:ascii="Times New Roman" w:hAnsi="Times New Roman"/>
          <w:lang w:val="vi-VN"/>
        </w:rPr>
        <w:t>6</w:t>
      </w:r>
      <w:r w:rsidRPr="00961B57">
        <w:rPr>
          <w:rFonts w:ascii="Times New Roman" w:hAnsi="Times New Roman"/>
        </w:rPr>
        <w:t xml:space="preserve"> </w:t>
      </w:r>
      <w:r w:rsidRPr="00961B57">
        <w:rPr>
          <w:rFonts w:ascii="Times New Roman" w:hAnsi="Times New Roman"/>
          <w:vertAlign w:val="superscript"/>
        </w:rPr>
        <w:t>0</w:t>
      </w:r>
      <w:r w:rsidRPr="00961B57">
        <w:rPr>
          <w:rFonts w:ascii="Times New Roman" w:hAnsi="Times New Roman"/>
        </w:rPr>
        <w:t>/m, G = 8.10</w:t>
      </w:r>
      <w:r w:rsidRPr="00961B57">
        <w:rPr>
          <w:rFonts w:ascii="Times New Roman" w:hAnsi="Times New Roman"/>
          <w:vertAlign w:val="superscript"/>
        </w:rPr>
        <w:t>7</w:t>
      </w:r>
      <w:r w:rsidRPr="00961B57">
        <w:rPr>
          <w:rFonts w:ascii="Times New Roman" w:hAnsi="Times New Roman"/>
        </w:rPr>
        <w:t>kN/m</w:t>
      </w:r>
      <w:r w:rsidRPr="00961B57">
        <w:rPr>
          <w:rFonts w:ascii="Times New Roman" w:hAnsi="Times New Roman"/>
          <w:vertAlign w:val="superscript"/>
        </w:rPr>
        <w:t>2</w:t>
      </w:r>
      <w:r w:rsidRPr="00961B57">
        <w:rPr>
          <w:rFonts w:ascii="Times New Roman" w:hAnsi="Times New Roman"/>
        </w:rPr>
        <w:t xml:space="preserve"> , [</w:t>
      </w:r>
      <w:r w:rsidRPr="00961B57">
        <w:rPr>
          <w:rFonts w:ascii="Times New Roman" w:hAnsi="Times New Roman"/>
        </w:rPr>
        <w:sym w:font="Symbol" w:char="F074"/>
      </w:r>
      <w:r w:rsidRPr="00961B57">
        <w:rPr>
          <w:rFonts w:ascii="Times New Roman" w:hAnsi="Times New Roman"/>
        </w:rPr>
        <w:t xml:space="preserve">] = </w:t>
      </w:r>
      <w:r w:rsidRPr="00961B57">
        <w:rPr>
          <w:rFonts w:ascii="Times New Roman" w:hAnsi="Times New Roman"/>
          <w:lang w:val="vi-VN"/>
        </w:rPr>
        <w:t>8</w:t>
      </w:r>
      <w:r w:rsidRPr="00961B57">
        <w:rPr>
          <w:rFonts w:ascii="Times New Roman" w:hAnsi="Times New Roman"/>
        </w:rPr>
        <w:t>0MN/m</w:t>
      </w:r>
      <w:r w:rsidRPr="00961B57">
        <w:rPr>
          <w:rFonts w:ascii="Times New Roman" w:hAnsi="Times New Roman"/>
          <w:vertAlign w:val="superscript"/>
        </w:rPr>
        <w:t>2</w:t>
      </w:r>
      <w:r w:rsidRPr="00961B57">
        <w:rPr>
          <w:rFonts w:ascii="Times New Roman" w:hAnsi="Times New Roman"/>
        </w:rPr>
        <w:t xml:space="preserve"> (1,5đ)</w:t>
      </w:r>
    </w:p>
    <w:p w:rsidR="00961B57" w:rsidRPr="006F43C2" w:rsidRDefault="00961B57" w:rsidP="00961B57">
      <w:pPr>
        <w:ind w:left="540" w:right="425" w:hanging="180"/>
        <w:jc w:val="both"/>
        <w:rPr>
          <w:rFonts w:ascii="Times New Roman" w:hAnsi="Times New Roman"/>
          <w:sz w:val="16"/>
          <w:szCs w:val="16"/>
          <w:lang w:val="vi-VN"/>
        </w:rPr>
      </w:pPr>
      <w:r w:rsidRPr="00D1409A">
        <w:rPr>
          <w:rFonts w:ascii="Times New Roman" w:hAnsi="Times New Roman"/>
          <w:noProof/>
          <w:sz w:val="26"/>
          <w:szCs w:val="26"/>
        </w:rPr>
        <w:pict>
          <v:group id="_x0000_s1029" style="position:absolute;left:0;text-align:left;margin-left:301.65pt;margin-top:4.5pt;width:196.5pt;height:80.65pt;z-index:251664384" coordorigin="4338,10262" coordsize="4159,1620">
            <v:shape id="_x0000_s1030" type="#_x0000_t202" style="position:absolute;left:4807;top:11404;width:900;height:478" filled="f" stroked="f">
              <v:textbox style="mso-next-textbox:#_x0000_s1030">
                <w:txbxContent>
                  <w:p w:rsidR="00961B57" w:rsidRPr="005F599C" w:rsidRDefault="00961B57" w:rsidP="00961B57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0,5</w:t>
                    </w:r>
                    <w:r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group id="_x0000_s1031" style="position:absolute;left:5377;top:11144;width:374;height:370" coordorigin="10363,5369" coordsize="374,370">
              <v:oval id="_x0000_s1032" style="position:absolute;left:10500;top:5553;width:109;height:93"/>
              <v:line id="_x0000_s1033" style="position:absolute" from="10554,5461" to="10554,5553"/>
              <v:oval id="_x0000_s1034" style="position:absolute;left:10500;top:5369;width:109;height:92"/>
              <v:group id="_x0000_s1035" style="position:absolute;left:10363;top:5646;width:374;height:93" coordorigin="7485,9540" coordsize="615,180">
                <v:line id="_x0000_s1036" style="position:absolute" from="7560,9540" to="8100,9540"/>
                <v:line id="_x0000_s1037" style="position:absolute;flip:x" from="7815,9540" to="7995,9720"/>
                <v:line id="_x0000_s1038" style="position:absolute;flip:x" from="7590,9540" to="7770,9720"/>
                <v:line id="_x0000_s1039" style="position:absolute;flip:x" from="7920,9540" to="8100,9720"/>
                <v:line id="_x0000_s1040" style="position:absolute;flip:x" from="7485,9540" to="7665,9720"/>
                <v:line id="_x0000_s1041" style="position:absolute;flip:x" from="7710,9540" to="7890,9720"/>
              </v:group>
            </v:group>
            <v:line id="_x0000_s1042" style="position:absolute" from="4777,10598" to="4777,11152" strokeweight="1pt">
              <v:stroke endarrow="block" endarrowwidth="narrow"/>
            </v:line>
            <v:shape id="_x0000_s1043" type="#_x0000_t202" style="position:absolute;left:4338;top:10964;width:585;height:479" filled="f" stroked="f">
              <v:textbox style="mso-next-textbox:#_x0000_s1043">
                <w:txbxContent>
                  <w:p w:rsidR="00961B57" w:rsidRPr="00747B85" w:rsidRDefault="00961B57" w:rsidP="00961B57">
                    <w:r>
                      <w:t>A</w:t>
                    </w:r>
                  </w:p>
                </w:txbxContent>
              </v:textbox>
            </v:shape>
            <v:shape id="_x0000_s1044" type="#_x0000_t202" style="position:absolute;left:7912;top:11018;width:585;height:480" filled="f" stroked="f">
              <v:textbox style="mso-next-textbox:#_x0000_s1044">
                <w:txbxContent>
                  <w:p w:rsidR="00961B57" w:rsidRPr="00747B85" w:rsidRDefault="00961B57" w:rsidP="00961B57">
                    <w:r>
                      <w:t>B</w:t>
                    </w:r>
                  </w:p>
                </w:txbxContent>
              </v:textbox>
            </v:shape>
            <v:line id="_x0000_s1045" style="position:absolute" from="5557,11166" to="5557,11804"/>
            <v:line id="_x0000_s1046" style="position:absolute" from="4779,11146" to="4779,11784"/>
            <v:line id="_x0000_s1047" style="position:absolute" from="7896,11191" to="7896,11829"/>
            <v:line id="_x0000_s1048" style="position:absolute" from="4793,11722" to="7912,11722"/>
            <v:group id="_x0000_s1049" style="position:absolute;left:7688;top:11142;width:374;height:370" coordorigin="7281,5369" coordsize="374,370">
              <v:oval id="_x0000_s1050" style="position:absolute;left:7427;top:5369;width:110;height:92"/>
              <v:line id="_x0000_s1051" style="position:absolute" from="7326,5646" to="7655,5646"/>
              <v:line id="_x0000_s1052" style="position:absolute;flip:x" from="7482,5646" to="7591,5739"/>
              <v:line id="_x0000_s1053" style="position:absolute;flip:x" from="7345,5646" to="7454,5739"/>
              <v:line id="_x0000_s1054" style="position:absolute;flip:x" from="7545,5646" to="7655,5739"/>
              <v:line id="_x0000_s1055" style="position:absolute;flip:x" from="7418,5646" to="7527,5739"/>
              <v:line id="_x0000_s1056" style="position:absolute;flip:x" from="7372,5461" to="7482,5646"/>
              <v:line id="_x0000_s1057" style="position:absolute" from="7482,5461" to="7591,5646"/>
              <v:line id="_x0000_s1058" style="position:absolute;flip:x" from="7281,5646" to="7390,5739"/>
            </v:group>
            <v:line id="_x0000_s1059" style="position:absolute;flip:x" from="7037,11683" to="7147,11775"/>
            <v:line id="_x0000_s1060" style="position:absolute;flip:x" from="7851,11683" to="7960,11775"/>
            <v:line id="_x0000_s1061" style="position:absolute;flip:x" from="4734,11669" to="4843,11762"/>
            <v:shape id="_x0000_s1062" type="#_x0000_t202" style="position:absolute;left:5527;top:11040;width:585;height:478" filled="f" stroked="f">
              <v:textbox style="mso-next-textbox:#_x0000_s1062">
                <w:txbxContent>
                  <w:p w:rsidR="00961B57" w:rsidRPr="00747B85" w:rsidRDefault="00961B57" w:rsidP="00961B57"/>
                </w:txbxContent>
              </v:textbox>
            </v:shape>
            <v:line id="_x0000_s1063" style="position:absolute" from="4764,11144" to="7946,11144" strokeweight="1.5pt"/>
            <v:line id="_x0000_s1064" style="position:absolute" from="7099,11151" to="7099,11789"/>
            <v:line id="_x0000_s1065" style="position:absolute;flip:x" from="5512,11683" to="5621,11775"/>
            <v:shape id="_x0000_s1066" type="#_x0000_t202" style="position:absolute;left:4717;top:10442;width:540;height:479" filled="f" stroked="f">
              <v:textbox style="mso-next-textbox:#_x0000_s1066">
                <w:txbxContent>
                  <w:p w:rsidR="00961B57" w:rsidRPr="009E0DBB" w:rsidRDefault="00961B57" w:rsidP="00961B57">
                    <w:pPr>
                      <w:rPr>
                        <w:rFonts w:ascii="Times New Roman" w:hAnsi="Times New Roman"/>
                        <w:vertAlign w:val="subscript"/>
                        <w:lang w:val="vi-VN"/>
                      </w:rPr>
                    </w:pPr>
                    <w:r>
                      <w:t>P</w:t>
                    </w:r>
                    <w:r>
                      <w:rPr>
                        <w:rFonts w:ascii="Times New Roman" w:hAnsi="Times New Roman"/>
                        <w:vertAlign w:val="subscript"/>
                        <w:lang w:val="vi-VN"/>
                      </w:rPr>
                      <w:t>1</w:t>
                    </w:r>
                  </w:p>
                </w:txbxContent>
              </v:textbox>
            </v:shape>
            <v:shape id="_x0000_s1067" type="#_x0000_t202" style="position:absolute;left:6067;top:11397;width:900;height:478" filled="f" stroked="f">
              <v:textbox style="mso-next-textbox:#_x0000_s1067">
                <w:txbxContent>
                  <w:p w:rsidR="00961B57" w:rsidRPr="005F599C" w:rsidRDefault="00961B57" w:rsidP="00961B57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1</w:t>
                    </w:r>
                    <w:r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shape id="_x0000_s1068" type="#_x0000_t202" style="position:absolute;left:7087;top:11397;width:900;height:478" filled="f" stroked="f">
              <v:textbox style="mso-next-textbox:#_x0000_s1068">
                <w:txbxContent>
                  <w:p w:rsidR="00961B57" w:rsidRPr="005F599C" w:rsidRDefault="00961B57" w:rsidP="00961B57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0,5</w:t>
                    </w:r>
                    <w:r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line id="_x0000_s1069" style="position:absolute" from="7102,10429" to="7102,11168" strokeweight="1pt">
              <v:stroke endarrow="block" endarrowwidth="narrow"/>
            </v:line>
            <v:shape id="_x0000_s1070" type="#_x0000_t202" style="position:absolute;left:6648;top:10262;width:540;height:479" filled="f" stroked="f">
              <v:textbox style="mso-next-textbox:#_x0000_s1070">
                <w:txbxContent>
                  <w:p w:rsidR="00961B57" w:rsidRPr="009E0DBB" w:rsidRDefault="00961B57" w:rsidP="00961B57">
                    <w:pPr>
                      <w:rPr>
                        <w:rFonts w:ascii="Times New Roman" w:hAnsi="Times New Roman"/>
                        <w:vertAlign w:val="subscript"/>
                        <w:lang w:val="vi-VN"/>
                      </w:rPr>
                    </w:pPr>
                    <w:r>
                      <w:t>P</w:t>
                    </w:r>
                    <w:r>
                      <w:rPr>
                        <w:rFonts w:ascii="Times New Roman" w:hAnsi="Times New Roman"/>
                        <w:vertAlign w:val="subscript"/>
                        <w:lang w:val="vi-VN"/>
                      </w:rPr>
                      <w:t>2</w:t>
                    </w:r>
                  </w:p>
                </w:txbxContent>
              </v:textbox>
            </v:shape>
            <v:group id="_x0000_s1071" style="position:absolute;left:6828;top:10743;width:495;height:438" coordorigin="6828,10743" coordsize="495,438">
              <v:line id="_x0000_s1072" style="position:absolute" from="6828,10806" to="7113,11181"/>
              <v:shape id="_x0000_s1073" type="#_x0000_t19" style="position:absolute;left:6833;top:10743;width:490;height:179" coordsize="36120,21600" adj="-9473828,-2029241,17598" path="wr-4002,,39198,43200,,9075,36120,10487nfewr-4002,,39198,43200,,9075,36120,10487l17598,21600nsxe">
                <v:stroke startarrowwidth="narrow" endarrow="block" endarrowwidth="narrow"/>
                <v:path o:connectlocs="0,9075;36120,10487;17598,21600"/>
              </v:shape>
            </v:group>
            <v:shape id="_x0000_s1074" type="#_x0000_t202" style="position:absolute;left:7113;top:10352;width:705;height:540" filled="f" stroked="f">
              <v:textbox style="mso-next-textbox:#_x0000_s1074">
                <w:txbxContent>
                  <w:p w:rsidR="00961B57" w:rsidRPr="00D91D11" w:rsidRDefault="00961B57" w:rsidP="00961B57">
                    <w:pPr>
                      <w:rPr>
                        <w:vertAlign w:val="subscript"/>
                      </w:rPr>
                    </w:pPr>
                    <w:r>
                      <w:t>m</w:t>
                    </w:r>
                  </w:p>
                </w:txbxContent>
              </v:textbox>
            </v:shape>
          </v:group>
        </w:pict>
      </w:r>
    </w:p>
    <w:p w:rsidR="00961B57" w:rsidRDefault="00961B57" w:rsidP="00961B57">
      <w:pPr>
        <w:ind w:right="-79"/>
        <w:jc w:val="both"/>
        <w:rPr>
          <w:rFonts w:ascii="Times New Roman" w:hAnsi="Times New Roman"/>
          <w:sz w:val="26"/>
          <w:szCs w:val="26"/>
          <w:lang w:val="vi-VN"/>
        </w:rPr>
      </w:pPr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Câu </w:t>
      </w:r>
      <w:r>
        <w:rPr>
          <w:rFonts w:ascii="Times New Roman" w:hAnsi="Times New Roman"/>
          <w:b/>
          <w:sz w:val="26"/>
          <w:szCs w:val="26"/>
          <w:u w:val="single"/>
          <w:lang w:val="vi-VN"/>
        </w:rPr>
        <w:t>3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r w:rsidRPr="00C95C9A">
        <w:rPr>
          <w:rFonts w:ascii="Times New Roman" w:hAnsi="Times New Roman"/>
          <w:b/>
          <w:sz w:val="26"/>
          <w:szCs w:val="26"/>
        </w:rPr>
        <w:t>(</w:t>
      </w:r>
      <w:r w:rsidRPr="00C95C9A">
        <w:rPr>
          <w:rFonts w:ascii="Times New Roman" w:hAnsi="Times New Roman"/>
          <w:b/>
          <w:sz w:val="26"/>
          <w:szCs w:val="26"/>
          <w:lang w:val="vi-VN"/>
        </w:rPr>
        <w:t>4</w:t>
      </w:r>
      <w:r w:rsidRPr="00C95C9A">
        <w:rPr>
          <w:rFonts w:ascii="Times New Roman" w:hAnsi="Times New Roman"/>
          <w:b/>
          <w:sz w:val="26"/>
          <w:szCs w:val="26"/>
        </w:rPr>
        <w:t xml:space="preserve"> điểm)</w:t>
      </w:r>
      <w:r w:rsidRPr="001B673E">
        <w:rPr>
          <w:rFonts w:ascii="Times New Roman" w:hAnsi="Times New Roman"/>
          <w:sz w:val="26"/>
          <w:szCs w:val="26"/>
        </w:rPr>
        <w:t xml:space="preserve"> </w:t>
      </w:r>
    </w:p>
    <w:p w:rsidR="00961B57" w:rsidRPr="00961B57" w:rsidRDefault="00961B57" w:rsidP="00961B57">
      <w:pPr>
        <w:spacing w:line="276" w:lineRule="auto"/>
        <w:ind w:right="4187" w:firstLine="360"/>
        <w:jc w:val="both"/>
        <w:rPr>
          <w:rFonts w:ascii="Times New Roman" w:hAnsi="Times New Roman"/>
        </w:rPr>
      </w:pPr>
      <w:r w:rsidRPr="00961B57">
        <w:rPr>
          <w:rFonts w:ascii="Times New Roman" w:hAnsi="Times New Roman"/>
        </w:rPr>
        <w:t>Dầm AB có mặt cắt ngang tròn đường kính d</w:t>
      </w:r>
      <w:r w:rsidRPr="00961B57">
        <w:rPr>
          <w:rFonts w:ascii="Times New Roman" w:hAnsi="Times New Roman"/>
          <w:lang w:val="vi-VN"/>
        </w:rPr>
        <w:t xml:space="preserve"> = 4cm</w:t>
      </w:r>
      <w:r w:rsidRPr="00961B57">
        <w:rPr>
          <w:rFonts w:ascii="Times New Roman" w:hAnsi="Times New Roman"/>
        </w:rPr>
        <w:t xml:space="preserve">, chịu tác dụng các </w:t>
      </w:r>
      <w:r>
        <w:rPr>
          <w:rFonts w:ascii="Times New Roman" w:hAnsi="Times New Roman"/>
        </w:rPr>
        <w:t xml:space="preserve">ngoại </w:t>
      </w:r>
      <w:r w:rsidRPr="00961B57">
        <w:rPr>
          <w:rFonts w:ascii="Times New Roman" w:hAnsi="Times New Roman"/>
        </w:rPr>
        <w:t>lực P</w:t>
      </w:r>
      <w:r w:rsidRPr="00961B57">
        <w:rPr>
          <w:rFonts w:ascii="Times New Roman" w:hAnsi="Times New Roman"/>
          <w:vertAlign w:val="subscript"/>
        </w:rPr>
        <w:t>1</w:t>
      </w:r>
      <w:r>
        <w:rPr>
          <w:rFonts w:ascii="Times New Roman" w:hAnsi="Times New Roman"/>
          <w:vertAlign w:val="subscript"/>
        </w:rPr>
        <w:t xml:space="preserve"> </w:t>
      </w:r>
      <w:r w:rsidRPr="00961B57">
        <w:rPr>
          <w:rFonts w:ascii="Times New Roman" w:hAnsi="Times New Roman"/>
        </w:rPr>
        <w:t xml:space="preserve">= </w:t>
      </w:r>
      <w:r w:rsidRPr="00961B57">
        <w:rPr>
          <w:rFonts w:ascii="Times New Roman" w:hAnsi="Times New Roman"/>
          <w:lang w:val="vi-VN"/>
        </w:rPr>
        <w:t>1</w:t>
      </w:r>
      <w:r w:rsidRPr="00961B57">
        <w:rPr>
          <w:rFonts w:ascii="Times New Roman" w:hAnsi="Times New Roman"/>
        </w:rPr>
        <w:t>000N, P</w:t>
      </w:r>
      <w:r w:rsidRPr="00961B57">
        <w:rPr>
          <w:rFonts w:ascii="Times New Roman" w:hAnsi="Times New Roman"/>
          <w:vertAlign w:val="subscript"/>
        </w:rPr>
        <w:t>2</w:t>
      </w:r>
      <w:r>
        <w:rPr>
          <w:rFonts w:ascii="Times New Roman" w:hAnsi="Times New Roman"/>
          <w:vertAlign w:val="subscript"/>
        </w:rPr>
        <w:t xml:space="preserve"> </w:t>
      </w:r>
      <w:r w:rsidRPr="00961B57">
        <w:rPr>
          <w:rFonts w:ascii="Times New Roman" w:hAnsi="Times New Roman"/>
        </w:rPr>
        <w:t>=</w:t>
      </w:r>
      <w:r>
        <w:rPr>
          <w:rFonts w:ascii="Times New Roman" w:hAnsi="Times New Roman"/>
        </w:rPr>
        <w:t xml:space="preserve"> </w:t>
      </w:r>
      <w:r w:rsidRPr="00961B57">
        <w:rPr>
          <w:rFonts w:ascii="Times New Roman" w:hAnsi="Times New Roman"/>
          <w:lang w:val="vi-VN"/>
        </w:rPr>
        <w:t>25</w:t>
      </w:r>
      <w:r w:rsidRPr="00961B57">
        <w:rPr>
          <w:rFonts w:ascii="Times New Roman" w:hAnsi="Times New Roman"/>
        </w:rPr>
        <w:t>00N và m = 1000Nm (hình vẽ)</w:t>
      </w:r>
    </w:p>
    <w:p w:rsidR="00961B57" w:rsidRPr="00961B57" w:rsidRDefault="00961B57" w:rsidP="00961B57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/>
        </w:rPr>
      </w:pPr>
      <w:r w:rsidRPr="00961B57">
        <w:rPr>
          <w:rFonts w:ascii="Times New Roman" w:hAnsi="Times New Roman"/>
        </w:rPr>
        <w:t>Vẽ biểu đồ nội lực của dầm (</w:t>
      </w:r>
      <w:r w:rsidRPr="00961B57">
        <w:rPr>
          <w:rFonts w:ascii="Times New Roman" w:hAnsi="Times New Roman"/>
          <w:lang w:val="vi-VN"/>
        </w:rPr>
        <w:t>3</w:t>
      </w:r>
      <w:r w:rsidRPr="00961B57">
        <w:rPr>
          <w:rFonts w:ascii="Times New Roman" w:hAnsi="Times New Roman"/>
        </w:rPr>
        <w:t>,5đ)</w:t>
      </w:r>
    </w:p>
    <w:p w:rsidR="00961B57" w:rsidRPr="00961B57" w:rsidRDefault="00961B57" w:rsidP="00961B57">
      <w:pPr>
        <w:spacing w:line="276" w:lineRule="auto"/>
        <w:ind w:left="540" w:right="425" w:hanging="180"/>
        <w:jc w:val="both"/>
        <w:rPr>
          <w:rFonts w:ascii="Times New Roman" w:hAnsi="Times New Roman"/>
        </w:rPr>
      </w:pPr>
      <w:r w:rsidRPr="00961B57">
        <w:rPr>
          <w:rFonts w:ascii="Times New Roman" w:hAnsi="Times New Roman"/>
        </w:rPr>
        <w:t xml:space="preserve">b)  </w:t>
      </w:r>
      <w:r w:rsidRPr="00961B57">
        <w:rPr>
          <w:rFonts w:ascii="Times New Roman" w:hAnsi="Times New Roman"/>
          <w:lang w:val="vi-VN"/>
        </w:rPr>
        <w:t xml:space="preserve">Kiểm tra độ bền </w:t>
      </w:r>
      <w:r w:rsidRPr="00961B57">
        <w:rPr>
          <w:rFonts w:ascii="Times New Roman" w:hAnsi="Times New Roman"/>
        </w:rPr>
        <w:t>của dầm . Biết [</w:t>
      </w:r>
      <w:r w:rsidRPr="00961B57">
        <w:rPr>
          <w:rFonts w:ascii="Times New Roman" w:hAnsi="Times New Roman"/>
        </w:rPr>
        <w:sym w:font="Symbol" w:char="F073"/>
      </w:r>
      <w:r w:rsidRPr="00961B57">
        <w:rPr>
          <w:rFonts w:ascii="Times New Roman" w:hAnsi="Times New Roman"/>
        </w:rPr>
        <w:t>] = 300MN/m</w:t>
      </w:r>
      <w:r w:rsidRPr="00961B57">
        <w:rPr>
          <w:rFonts w:ascii="Times New Roman" w:hAnsi="Times New Roman"/>
          <w:vertAlign w:val="superscript"/>
        </w:rPr>
        <w:t>2</w:t>
      </w:r>
      <w:r w:rsidRPr="00961B57">
        <w:rPr>
          <w:rFonts w:ascii="Times New Roman" w:hAnsi="Times New Roman"/>
        </w:rPr>
        <w:t xml:space="preserve"> (0,5đ)</w:t>
      </w:r>
    </w:p>
    <w:p w:rsidR="00961B57" w:rsidRPr="00D07398" w:rsidRDefault="00961B57" w:rsidP="00961B57">
      <w:pPr>
        <w:rPr>
          <w:rFonts w:ascii="Times New Roman" w:hAnsi="Times New Roman"/>
        </w:rPr>
      </w:pPr>
    </w:p>
    <w:p w:rsidR="00961B57" w:rsidRDefault="00961B57" w:rsidP="00961B57">
      <w:pPr>
        <w:jc w:val="center"/>
        <w:rPr>
          <w:rFonts w:ascii="Times New Roman" w:hAnsi="Times New Roman"/>
        </w:rPr>
      </w:pPr>
      <w:r w:rsidRPr="00F51A8C">
        <w:rPr>
          <w:rFonts w:ascii="Times New Roman" w:hAnsi="Times New Roman"/>
          <w:sz w:val="28"/>
          <w:szCs w:val="28"/>
          <w:lang w:val="vi-VN"/>
        </w:rPr>
        <w:t xml:space="preserve">--------- </w:t>
      </w:r>
      <w:r w:rsidRPr="00F51A8C">
        <w:rPr>
          <w:rFonts w:ascii="Times New Roman" w:hAnsi="Times New Roman"/>
          <w:b/>
          <w:sz w:val="28"/>
          <w:szCs w:val="28"/>
          <w:lang w:val="vi-VN"/>
        </w:rPr>
        <w:t>HẾT</w:t>
      </w:r>
      <w:r w:rsidRPr="00F51A8C">
        <w:rPr>
          <w:rFonts w:ascii="Times New Roman" w:hAnsi="Times New Roman"/>
          <w:sz w:val="28"/>
          <w:szCs w:val="28"/>
          <w:lang w:val="vi-VN"/>
        </w:rPr>
        <w:t xml:space="preserve"> ---------</w:t>
      </w:r>
      <w:r w:rsidRPr="00F51A8C">
        <w:rPr>
          <w:rFonts w:ascii="Times New Roman" w:hAnsi="Times New Roman"/>
          <w:lang w:val="vi-VN"/>
        </w:rPr>
        <w:tab/>
      </w:r>
      <w:r w:rsidRPr="00F51A8C">
        <w:rPr>
          <w:rFonts w:ascii="Times New Roman" w:hAnsi="Times New Roman"/>
          <w:lang w:val="vi-VN"/>
        </w:rPr>
        <w:tab/>
      </w:r>
    </w:p>
    <w:p w:rsidR="00961B57" w:rsidRPr="00C44CFE" w:rsidRDefault="00961B57" w:rsidP="00961B57">
      <w:pPr>
        <w:jc w:val="center"/>
        <w:rPr>
          <w:rFonts w:ascii="Times New Roman" w:hAnsi="Times New Roman"/>
          <w:sz w:val="16"/>
          <w:szCs w:val="16"/>
        </w:rPr>
      </w:pPr>
    </w:p>
    <w:p w:rsidR="00961B57" w:rsidRPr="00F51A8C" w:rsidRDefault="00961B57" w:rsidP="00961B57">
      <w:pPr>
        <w:ind w:firstLine="720"/>
        <w:rPr>
          <w:rFonts w:ascii="Times New Roman" w:hAnsi="Times New Roman"/>
          <w:sz w:val="28"/>
          <w:szCs w:val="28"/>
          <w:lang w:val="vi-VN"/>
        </w:rPr>
      </w:pPr>
      <w:r w:rsidRPr="00F51A8C">
        <w:rPr>
          <w:rFonts w:ascii="Times New Roman" w:hAnsi="Times New Roman"/>
          <w:lang w:val="vi-VN"/>
        </w:rPr>
        <w:t xml:space="preserve">GHI CHÚ: CÁN BỘ COI THI KHÔNG ĐƯỢC GIẢI THÍCH GÌ THÊM             </w:t>
      </w:r>
    </w:p>
    <w:p w:rsidR="00517A0E" w:rsidRDefault="00517A0E"/>
    <w:p w:rsidR="00961B57" w:rsidRDefault="00961B57"/>
    <w:p w:rsidR="00961B57" w:rsidRPr="0021191F" w:rsidRDefault="00961B57" w:rsidP="00961B57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b/>
          <w:lang w:val="vi-VN"/>
        </w:rPr>
        <w:t xml:space="preserve">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KHOA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         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961B57" w:rsidRPr="00115992" w:rsidRDefault="00961B57" w:rsidP="00961B57">
      <w:pPr>
        <w:rPr>
          <w:rFonts w:ascii="Times New Roman" w:hAnsi="Times New Roman"/>
          <w:b/>
          <w:bCs/>
          <w:lang w:val="vi-VN"/>
        </w:rPr>
      </w:pPr>
      <w:r w:rsidRPr="00115992">
        <w:rPr>
          <w:rFonts w:ascii="Times New Roman" w:hAnsi="Times New Roman"/>
          <w:lang w:val="vi-VN"/>
        </w:rPr>
        <w:t xml:space="preserve"> (Ký và ghi rõ họ tên)                          </w:t>
      </w:r>
      <w:r>
        <w:rPr>
          <w:rFonts w:ascii="Times New Roman" w:hAnsi="Times New Roman"/>
        </w:rPr>
        <w:t xml:space="preserve">     </w:t>
      </w:r>
      <w:r w:rsidRPr="00115992">
        <w:rPr>
          <w:rFonts w:ascii="Times New Roman" w:hAnsi="Times New Roman"/>
          <w:lang w:val="vi-VN"/>
        </w:rPr>
        <w:t>(Ký và ghi rõ họ tên)</w:t>
      </w:r>
      <w:r w:rsidRPr="00115992">
        <w:rPr>
          <w:rFonts w:ascii="Times New Roman" w:hAnsi="Times New Roman"/>
          <w:lang w:val="vi-VN"/>
        </w:rPr>
        <w:tab/>
        <w:t xml:space="preserve">          </w:t>
      </w:r>
      <w:r>
        <w:rPr>
          <w:rFonts w:ascii="Times New Roman" w:hAnsi="Times New Roman"/>
        </w:rPr>
        <w:t xml:space="preserve">   </w:t>
      </w:r>
      <w:r w:rsidRPr="00115992">
        <w:rPr>
          <w:rFonts w:ascii="Times New Roman" w:hAnsi="Times New Roman"/>
          <w:lang w:val="vi-VN"/>
        </w:rPr>
        <w:t>(Ký và ghi rõ họ tên)</w:t>
      </w:r>
    </w:p>
    <w:p w:rsidR="00961B57" w:rsidRPr="00115992" w:rsidRDefault="00961B57" w:rsidP="00961B57">
      <w:pPr>
        <w:rPr>
          <w:rFonts w:ascii="Times New Roman" w:hAnsi="Times New Roman"/>
          <w:b/>
          <w:bCs/>
          <w:lang w:val="vi-VN"/>
        </w:rPr>
      </w:pPr>
    </w:p>
    <w:p w:rsidR="00961B57" w:rsidRPr="00115992" w:rsidRDefault="00961B57" w:rsidP="00961B57">
      <w:pPr>
        <w:rPr>
          <w:rFonts w:ascii="Times New Roman" w:hAnsi="Times New Roman"/>
        </w:rPr>
      </w:pPr>
    </w:p>
    <w:p w:rsidR="00961B57" w:rsidRPr="00115992" w:rsidRDefault="00961B57" w:rsidP="00961B57">
      <w:pPr>
        <w:rPr>
          <w:rFonts w:ascii="Times New Roman" w:hAnsi="Times New Roman"/>
        </w:rPr>
      </w:pPr>
    </w:p>
    <w:p w:rsidR="00961B57" w:rsidRPr="00115992" w:rsidRDefault="00961B57" w:rsidP="00961B57">
      <w:pPr>
        <w:spacing w:line="288" w:lineRule="auto"/>
        <w:jc w:val="both"/>
        <w:rPr>
          <w:rFonts w:ascii="Times New Roman" w:hAnsi="Times New Roman"/>
          <w:b/>
          <w:u w:val="single"/>
        </w:rPr>
      </w:pPr>
    </w:p>
    <w:p w:rsidR="00961B57" w:rsidRPr="00115992" w:rsidRDefault="00961B57" w:rsidP="00961B57">
      <w:pPr>
        <w:spacing w:line="288" w:lineRule="auto"/>
        <w:jc w:val="both"/>
        <w:rPr>
          <w:rFonts w:ascii="Times New Roman" w:hAnsi="Times New Roman"/>
          <w:b/>
          <w:i/>
        </w:rPr>
      </w:pPr>
      <w:r w:rsidRPr="00115992">
        <w:rPr>
          <w:rFonts w:ascii="Times New Roman" w:hAnsi="Times New Roman"/>
          <w:b/>
          <w:i/>
          <w:lang w:val="vi-VN"/>
        </w:rPr>
        <w:t xml:space="preserve">Chung Trần Thế Vinh   </w:t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  <w:t xml:space="preserve">       Vũ Quang Khải</w:t>
      </w:r>
      <w:r w:rsidRPr="00115992">
        <w:rPr>
          <w:rFonts w:ascii="Times New Roman" w:hAnsi="Times New Roman"/>
          <w:b/>
          <w:i/>
          <w:lang w:val="vi-VN"/>
        </w:rPr>
        <w:tab/>
        <w:t xml:space="preserve">       </w:t>
      </w:r>
      <w:r w:rsidRPr="00115992"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b/>
          <w:i/>
        </w:rPr>
        <w:t xml:space="preserve">            </w:t>
      </w:r>
      <w:r w:rsidRPr="00115992">
        <w:rPr>
          <w:rFonts w:ascii="Times New Roman" w:hAnsi="Times New Roman"/>
          <w:b/>
          <w:i/>
          <w:lang w:val="vi-VN"/>
        </w:rPr>
        <w:t>Phan Thị Xuân Trang</w:t>
      </w:r>
      <w:r w:rsidRPr="00115992">
        <w:rPr>
          <w:rFonts w:ascii="Times New Roman" w:hAnsi="Times New Roman"/>
          <w:b/>
          <w:i/>
          <w:lang w:val="vi-VN"/>
        </w:rPr>
        <w:tab/>
        <w:t xml:space="preserve">        </w:t>
      </w:r>
    </w:p>
    <w:p w:rsidR="00961B57" w:rsidRDefault="00961B57" w:rsidP="00961B57">
      <w:pPr>
        <w:jc w:val="both"/>
        <w:rPr>
          <w:rFonts w:ascii="Times New Roman" w:hAnsi="Times New Roman"/>
        </w:rPr>
      </w:pPr>
    </w:p>
    <w:p w:rsidR="000C1B5C" w:rsidRPr="00197B64" w:rsidRDefault="000C1B5C" w:rsidP="000C1B5C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lastRenderedPageBreak/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0C1B5C" w:rsidRPr="00197B64" w:rsidRDefault="000C1B5C" w:rsidP="000C1B5C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0C1B5C" w:rsidRPr="00197B64" w:rsidRDefault="000C1B5C" w:rsidP="000C1B5C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</w:rPr>
        <w:pict>
          <v:line id="_x0000_s1138" style="position:absolute;left:0;text-align:left;z-index:251669504" from="306.75pt,4.65pt" to="396.75pt,4.65pt"/>
        </w:pict>
      </w:r>
      <w:r w:rsidRPr="00197B64">
        <w:rPr>
          <w:rFonts w:ascii="Times New Roman" w:hAnsi="Times New Roman"/>
          <w:b/>
          <w:lang w:val="vi-VN"/>
        </w:rPr>
        <w:t xml:space="preserve"> </w:t>
      </w:r>
      <w:r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>T</w:t>
      </w:r>
      <w:r>
        <w:rPr>
          <w:rFonts w:ascii="Times New Roman" w:hAnsi="Times New Roman"/>
          <w:b/>
        </w:rPr>
        <w:t xml:space="preserve">HÀNH </w:t>
      </w:r>
      <w:r w:rsidRPr="00197B64">
        <w:rPr>
          <w:rFonts w:ascii="Times New Roman" w:hAnsi="Times New Roman"/>
          <w:b/>
          <w:lang w:val="vi-VN"/>
        </w:rPr>
        <w:t>P</w:t>
      </w:r>
      <w:r>
        <w:rPr>
          <w:rFonts w:ascii="Times New Roman" w:hAnsi="Times New Roman"/>
          <w:b/>
        </w:rPr>
        <w:t>HỐ</w:t>
      </w:r>
      <w:r w:rsidRPr="00197B64">
        <w:rPr>
          <w:rFonts w:ascii="Times New Roman" w:hAnsi="Times New Roman"/>
          <w:b/>
          <w:lang w:val="vi-VN"/>
        </w:rPr>
        <w:t xml:space="preserve"> HỒ CHÍ MINH</w:t>
      </w:r>
      <w:r w:rsidRPr="00197B64">
        <w:rPr>
          <w:rFonts w:ascii="Times New Roman" w:hAnsi="Times New Roman"/>
          <w:b/>
          <w:lang w:val="vi-VN"/>
        </w:rPr>
        <w:tab/>
      </w:r>
      <w:r w:rsidRPr="00197B64">
        <w:rPr>
          <w:rFonts w:ascii="Times New Roman" w:hAnsi="Times New Roman"/>
          <w:b/>
          <w:lang w:val="vi-VN"/>
        </w:rPr>
        <w:tab/>
      </w:r>
      <w:r w:rsidRPr="00197B64">
        <w:rPr>
          <w:rFonts w:ascii="Times New Roman" w:hAnsi="Times New Roman"/>
          <w:b/>
          <w:lang w:val="vi-VN"/>
        </w:rPr>
        <w:tab/>
      </w:r>
      <w:r w:rsidRPr="00197B64"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</w:r>
      <w:r w:rsidRPr="00197B64">
        <w:rPr>
          <w:rFonts w:ascii="Times New Roman" w:hAnsi="Times New Roman"/>
          <w:b/>
          <w:lang w:val="vi-VN"/>
        </w:rPr>
        <w:tab/>
      </w:r>
      <w:r w:rsidRPr="00197B64">
        <w:rPr>
          <w:rFonts w:ascii="Times New Roman" w:hAnsi="Times New Roman"/>
          <w:b/>
          <w:lang w:val="vi-VN"/>
        </w:rPr>
        <w:tab/>
      </w:r>
      <w:r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0C1B5C" w:rsidRPr="00197B64" w:rsidRDefault="000C1B5C" w:rsidP="000C1B5C">
      <w:pPr>
        <w:ind w:left="-180"/>
        <w:jc w:val="both"/>
        <w:rPr>
          <w:rFonts w:ascii="Times New Roman" w:hAnsi="Times New Roman"/>
          <w:b/>
          <w:lang w:val="vi-VN"/>
        </w:rPr>
      </w:pPr>
      <w:r w:rsidRPr="005337AF">
        <w:rPr>
          <w:rFonts w:ascii="Times New Roman" w:hAnsi="Times New Roman"/>
          <w:b/>
          <w:noProof/>
          <w:lang w:val="vi-VN" w:eastAsia="vi-VN"/>
        </w:rPr>
        <w:pict>
          <v:line id="_x0000_s1139" style="position:absolute;left:0;text-align:left;z-index:251670528" from="36pt,3.6pt" to="126pt,3.6pt"/>
        </w:pict>
      </w:r>
    </w:p>
    <w:p w:rsidR="000C1B5C" w:rsidRPr="00587A21" w:rsidRDefault="000C1B5C" w:rsidP="000C1B5C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0C1B5C" w:rsidRDefault="000C1B5C" w:rsidP="000C1B5C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>
        <w:rPr>
          <w:rFonts w:ascii="Times New Roman" w:hAnsi="Times New Roman"/>
          <w:b/>
          <w:sz w:val="32"/>
          <w:szCs w:val="32"/>
        </w:rPr>
        <w:t xml:space="preserve">ĐÁP ÁN </w:t>
      </w: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0C1B5C" w:rsidRPr="000C1B5C" w:rsidRDefault="000C1B5C" w:rsidP="000C1B5C">
      <w:pPr>
        <w:spacing w:before="120" w:line="360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7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8</w:t>
      </w:r>
    </w:p>
    <w:p w:rsidR="000C1B5C" w:rsidRPr="00F22AC2" w:rsidRDefault="000C1B5C" w:rsidP="000C1B5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>Cao đẳng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nghề</w:t>
      </w:r>
    </w:p>
    <w:p w:rsidR="000C1B5C" w:rsidRPr="00595352" w:rsidRDefault="000C1B5C" w:rsidP="000C1B5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r>
        <w:rPr>
          <w:rFonts w:ascii="Times New Roman" w:hAnsi="Times New Roman"/>
          <w:b/>
          <w:sz w:val="26"/>
          <w:szCs w:val="26"/>
        </w:rPr>
        <w:t>Sức bền vật liệu</w:t>
      </w:r>
    </w:p>
    <w:p w:rsidR="000C1B5C" w:rsidRPr="00115992" w:rsidRDefault="000C1B5C" w:rsidP="000C1B5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>
        <w:rPr>
          <w:rFonts w:ascii="Times New Roman" w:hAnsi="Times New Roman"/>
          <w:b/>
          <w:sz w:val="26"/>
          <w:szCs w:val="26"/>
        </w:rPr>
        <w:t>7C1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CCK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_</w:t>
      </w:r>
    </w:p>
    <w:p w:rsidR="000C1B5C" w:rsidRDefault="000C1B5C" w:rsidP="000C1B5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5337AF">
        <w:rPr>
          <w:rFonts w:ascii="Times New Roman" w:hAnsi="Times New Roman"/>
          <w:b/>
          <w:noProof/>
        </w:rPr>
        <w:pict>
          <v:shape id="_x0000_s1137" type="#_x0000_t202" style="position:absolute;left:0;text-align:left;margin-left:9pt;margin-top:13.85pt;width:63pt;height:24pt;z-index:251668480">
            <v:textbox style="mso-next-textbox:#_x0000_s1137">
              <w:txbxContent>
                <w:p w:rsidR="000C1B5C" w:rsidRPr="0049659F" w:rsidRDefault="000C1B5C" w:rsidP="000C1B5C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r w:rsidRPr="0049659F">
                    <w:rPr>
                      <w:rFonts w:ascii="Times New Roman" w:hAnsi="Times New Roman"/>
                      <w:b/>
                    </w:rPr>
                    <w:t>Đề số 0</w:t>
                  </w:r>
                  <w:r w:rsidRPr="0049659F">
                    <w:rPr>
                      <w:rFonts w:ascii="Times New Roman" w:hAnsi="Times New Roman"/>
                      <w:b/>
                      <w:lang w:val="vi-VN"/>
                    </w:rPr>
                    <w:t>1</w:t>
                  </w:r>
                </w:p>
              </w:txbxContent>
            </v:textbox>
          </v:shape>
        </w:pic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(không kể thời gian phát đề)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0C1B5C" w:rsidRPr="0021191F" w:rsidRDefault="000C1B5C" w:rsidP="000C1B5C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>(</w:t>
      </w:r>
      <w:r>
        <w:rPr>
          <w:rFonts w:ascii="Times New Roman" w:hAnsi="Times New Roman"/>
          <w:sz w:val="26"/>
          <w:szCs w:val="26"/>
        </w:rPr>
        <w:t>Thí sinh</w:t>
      </w:r>
      <w:r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0C1B5C" w:rsidRDefault="000C1B5C" w:rsidP="000C1B5C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CD0CB1">
        <w:rPr>
          <w:rFonts w:ascii="Times New Roman" w:hAnsi="Times New Roman"/>
          <w:b/>
          <w:sz w:val="26"/>
          <w:szCs w:val="26"/>
        </w:rPr>
        <w:t>NỘI DUNG</w:t>
      </w:r>
    </w:p>
    <w:tbl>
      <w:tblPr>
        <w:tblStyle w:val="TableGrid"/>
        <w:tblW w:w="10260" w:type="dxa"/>
        <w:tblInd w:w="-252" w:type="dxa"/>
        <w:tblLayout w:type="fixed"/>
        <w:tblLook w:val="01E0"/>
      </w:tblPr>
      <w:tblGrid>
        <w:gridCol w:w="720"/>
        <w:gridCol w:w="540"/>
        <w:gridCol w:w="8038"/>
        <w:gridCol w:w="962"/>
      </w:tblGrid>
      <w:tr w:rsidR="000C1B5C" w:rsidTr="00A025D6">
        <w:tc>
          <w:tcPr>
            <w:tcW w:w="720" w:type="dxa"/>
          </w:tcPr>
          <w:p w:rsidR="000C1B5C" w:rsidRDefault="000C1B5C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</w:p>
        </w:tc>
        <w:tc>
          <w:tcPr>
            <w:tcW w:w="540" w:type="dxa"/>
          </w:tcPr>
          <w:p w:rsidR="000C1B5C" w:rsidRDefault="000C1B5C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Ý</w:t>
            </w:r>
          </w:p>
        </w:tc>
        <w:tc>
          <w:tcPr>
            <w:tcW w:w="8038" w:type="dxa"/>
          </w:tcPr>
          <w:p w:rsidR="000C1B5C" w:rsidRDefault="000C1B5C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962" w:type="dxa"/>
          </w:tcPr>
          <w:p w:rsidR="000C1B5C" w:rsidRDefault="000C1B5C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</w:p>
        </w:tc>
      </w:tr>
      <w:tr w:rsidR="000C1B5C" w:rsidTr="00A025D6">
        <w:tc>
          <w:tcPr>
            <w:tcW w:w="720" w:type="dxa"/>
          </w:tcPr>
          <w:p w:rsidR="000C1B5C" w:rsidRDefault="000C1B5C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540" w:type="dxa"/>
          </w:tcPr>
          <w:p w:rsidR="000C1B5C" w:rsidRDefault="000C1B5C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0C1B5C" w:rsidRDefault="000C1B5C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0C1B5C" w:rsidRDefault="000C1B5C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0C1B5C" w:rsidTr="00A025D6">
        <w:trPr>
          <w:trHeight w:val="6326"/>
        </w:trPr>
        <w:tc>
          <w:tcPr>
            <w:tcW w:w="720" w:type="dxa"/>
          </w:tcPr>
          <w:p w:rsidR="000C1B5C" w:rsidRDefault="000C1B5C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0C1B5C" w:rsidRDefault="000C1B5C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0C1B5C" w:rsidRDefault="000C1B5C" w:rsidP="00A025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</w:rPr>
            </w:pPr>
            <w:r w:rsidRPr="00D1409A">
              <w:rPr>
                <w:rFonts w:ascii="Times New Roman" w:hAnsi="Times New Roman"/>
                <w:b/>
                <w:noProof/>
                <w:sz w:val="26"/>
                <w:szCs w:val="26"/>
              </w:rPr>
              <w:pict>
                <v:group id="_x0000_s1248" style="position:absolute;margin-left:75.6pt;margin-top:7.55pt;width:207.75pt;height:67.6pt;z-index:251672576;mso-position-horizontal-relative:text;mso-position-vertical-relative:text" coordorigin="6753,2016" coordsize="4155,1352">
                  <v:shape id="_x0000_s1249" type="#_x0000_t202" style="position:absolute;left:10233;top:2811;width:585;height:479" filled="f" stroked="f">
                    <v:textbox style="mso-next-textbox:#_x0000_s1249">
                      <w:txbxContent>
                        <w:p w:rsidR="000C1B5C" w:rsidRPr="00747B85" w:rsidRDefault="000C1B5C" w:rsidP="000C1B5C">
                          <w:r>
                            <w:t>A</w:t>
                          </w:r>
                        </w:p>
                      </w:txbxContent>
                    </v:textbox>
                  </v:shape>
                  <v:shape id="_x0000_s1250" type="#_x0000_t202" style="position:absolute;left:8568;top:2826;width:585;height:479" filled="f" stroked="f">
                    <v:textbox style="mso-next-textbox:#_x0000_s1250">
                      <w:txbxContent>
                        <w:p w:rsidR="000C1B5C" w:rsidRPr="009230BD" w:rsidRDefault="000C1B5C" w:rsidP="000C1B5C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B</w:t>
                          </w:r>
                        </w:p>
                      </w:txbxContent>
                    </v:textbox>
                  </v:shape>
                  <v:shape id="_x0000_s1251" type="#_x0000_t202" style="position:absolute;left:7713;top:2736;width:585;height:479" filled="f" stroked="f">
                    <v:textbox style="mso-next-textbox:#_x0000_s1251">
                      <w:txbxContent>
                        <w:p w:rsidR="000C1B5C" w:rsidRPr="009230BD" w:rsidRDefault="000C1B5C" w:rsidP="000C1B5C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1252" type="#_x0000_t202" style="position:absolute;left:6798;top:2751;width:585;height:479" filled="f" stroked="f">
                    <v:textbox style="mso-next-textbox:#_x0000_s1252">
                      <w:txbxContent>
                        <w:p w:rsidR="000C1B5C" w:rsidRPr="009230BD" w:rsidRDefault="000C1B5C" w:rsidP="000C1B5C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D</w:t>
                          </w:r>
                        </w:p>
                      </w:txbxContent>
                    </v:textbox>
                  </v:shape>
                  <v:group id="_x0000_s1253" style="position:absolute;left:6753;top:2016;width:4155;height:1352" coordorigin="4428,4984" coordsize="4155,1352">
                    <v:shape id="_x0000_s1254" type="#_x0000_t202" style="position:absolute;left:8102;top:5188;width:466;height:546" filled="f" stroked="f">
                      <v:textbox style="mso-next-textbox:#_x0000_s1254">
                        <w:txbxContent>
                          <w:p w:rsidR="000C1B5C" w:rsidRPr="002D6FFF" w:rsidRDefault="000C1B5C" w:rsidP="000C1B5C">
                            <w:r w:rsidRPr="009276DF">
                              <w:rPr>
                                <w:position w:val="-10"/>
                              </w:rPr>
                              <w:object w:dxaOrig="240" w:dyaOrig="340">
                                <v:shape id="_x0000_i1053" type="#_x0000_t75" style="width:12pt;height:17.25pt" o:ole="">
                                  <v:imagedata r:id="rId5" o:title=""/>
                                </v:shape>
                                <o:OLEObject Type="Embed" ProgID="Equation.3" ShapeID="_x0000_i1053" DrawAspect="Content" ObjectID="_1586153049" r:id="rId9"/>
                              </w:object>
                            </w:r>
                          </w:p>
                        </w:txbxContent>
                      </v:textbox>
                    </v:shape>
                    <v:shape id="_x0000_s1255" type="#_x0000_t202" style="position:absolute;left:4863;top:5229;width:568;height:484;mso-wrap-style:none" filled="f" stroked="f">
                      <v:textbox style="mso-next-textbox:#_x0000_s1255;mso-fit-shape-to-text:t">
                        <w:txbxContent>
                          <w:p w:rsidR="000C1B5C" w:rsidRPr="002D6FFF" w:rsidRDefault="000C1B5C" w:rsidP="000C1B5C">
                            <w:r w:rsidRPr="0016009F">
                              <w:rPr>
                                <w:position w:val="-10"/>
                              </w:rPr>
                              <w:object w:dxaOrig="279" w:dyaOrig="340">
                                <v:shape id="_x0000_i1054" type="#_x0000_t75" style="width:14.25pt;height:17.25pt" o:ole="">
                                  <v:imagedata r:id="rId7" o:title=""/>
                                </v:shape>
                                <o:OLEObject Type="Embed" ProgID="Equation.3" ShapeID="_x0000_i1054" DrawAspect="Content" ObjectID="_1586153048" r:id="rId10"/>
                              </w:object>
                            </w:r>
                          </w:p>
                        </w:txbxContent>
                      </v:textbox>
                    </v:shape>
                    <v:line id="_x0000_s1256" style="position:absolute" from="4566,4984" to="4566,6336"/>
                    <v:line id="_x0000_s1257" style="position:absolute;flip:x" from="4428,5121" to="4566,5254"/>
                    <v:line id="_x0000_s1258" style="position:absolute;flip:x" from="4428,5187" to="4566,5322"/>
                    <v:line id="_x0000_s1259" style="position:absolute;flip:x" from="4428,5254" to="4566,5389"/>
                    <v:line id="_x0000_s1260" style="position:absolute;flip:x" from="4428,5322" to="4566,5456"/>
                    <v:line id="_x0000_s1261" style="position:absolute;flip:x" from="4428,5389" to="4566,5525"/>
                    <v:line id="_x0000_s1262" style="position:absolute;flip:x" from="4428,5051" to="4566,5187"/>
                    <v:group id="_x0000_s1263" style="position:absolute;left:4428;top:5861;width:138;height:475" coordorigin="1260,2340" coordsize="360,1260">
                      <v:line id="_x0000_s1264" style="position:absolute;flip:x" from="1260,2520" to="1620,2880"/>
                      <v:line id="_x0000_s1265" style="position:absolute;flip:x" from="1260,2700" to="1620,3060"/>
                      <v:line id="_x0000_s1266" style="position:absolute;flip:x" from="1260,2880" to="1620,3240"/>
                      <v:line id="_x0000_s1267" style="position:absolute;flip:x" from="1260,3060" to="1620,3420"/>
                      <v:line id="_x0000_s1268" style="position:absolute;flip:x" from="1260,3240" to="1620,3600"/>
                      <v:line id="_x0000_s1269" style="position:absolute;flip:x" from="1260,2340" to="1620,2700"/>
                    </v:group>
                    <v:group id="_x0000_s1270" style="position:absolute;left:4428;top:5456;width:138;height:474" coordorigin="1260,2340" coordsize="360,1260">
                      <v:line id="_x0000_s1271" style="position:absolute;flip:x" from="1260,2520" to="1620,2880"/>
                      <v:line id="_x0000_s1272" style="position:absolute;flip:x" from="1260,2700" to="1620,3060"/>
                      <v:line id="_x0000_s1273" style="position:absolute;flip:x" from="1260,2880" to="1620,3240"/>
                      <v:line id="_x0000_s1274" style="position:absolute;flip:x" from="1260,3060" to="1620,3420"/>
                      <v:line id="_x0000_s1275" style="position:absolute;flip:x" from="1260,3240" to="1620,3600"/>
                      <v:line id="_x0000_s1276" style="position:absolute;flip:x" from="1260,2340" to="1620,2700"/>
                    </v:group>
                    <v:line id="_x0000_s1277" style="position:absolute" from="4575,5666" to="7985,5666">
                      <v:stroke dashstyle="longDashDot"/>
                    </v:line>
                    <v:line id="_x0000_s1278" style="position:absolute" from="4575,5201" to="6335,5201" strokeweight="1pt"/>
                    <v:line id="_x0000_s1279" style="position:absolute" from="4575,6177" to="6335,6177" strokeweight="1pt"/>
                    <v:line id="_x0000_s1280" style="position:absolute" from="6335,5201" to="6335,6177" strokeweight="1pt"/>
                    <v:line id="_x0000_s1281" style="position:absolute" from="8133,5434" to="8133,5853"/>
                    <v:line id="_x0000_s1282" style="position:absolute" from="4552,4984" to="4552,6316"/>
                    <v:line id="_x0000_s1283" style="position:absolute" from="4893,5661" to="5467,5661" strokeweight="1pt">
                      <v:stroke startarrow="block" startarrowwidth="narrow" endarrowwidth="narrow"/>
                    </v:line>
                    <v:line id="_x0000_s1284" style="position:absolute;flip:x" from="8123,5650" to="8583,5650" strokeweight="1pt">
                      <v:stroke startarrow="block" startarrowwidth="narrow" endarrowwidth="narrow"/>
                    </v:line>
                    <v:line id="_x0000_s1285" style="position:absolute" from="6333,5421" to="8133,5421"/>
                    <v:line id="_x0000_s1286" style="position:absolute" from="6333,5871" to="8133,5871"/>
                    <v:line id="_x0000_s1287" style="position:absolute" from="5460,5389" to="5460,5929"/>
                  </v:group>
                </v:group>
              </w:pict>
            </w:r>
            <w:r>
              <w:rPr>
                <w:rFonts w:ascii="Times New Roman" w:hAnsi="Times New Roman"/>
              </w:rPr>
              <w:t xml:space="preserve">              </w:t>
            </w:r>
          </w:p>
          <w:p w:rsidR="000C1B5C" w:rsidRDefault="000C1B5C" w:rsidP="00A025D6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C1B5C" w:rsidRDefault="000C1B5C" w:rsidP="00A025D6">
            <w:pPr>
              <w:ind w:left="283" w:firstLine="284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C1B5C" w:rsidRDefault="000C1B5C" w:rsidP="00A025D6">
            <w:pPr>
              <w:ind w:left="283" w:firstLine="284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C1B5C" w:rsidRDefault="000C1B5C" w:rsidP="00A025D6">
            <w:pPr>
              <w:ind w:left="283" w:firstLine="284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C1B5C" w:rsidRDefault="000C1B5C" w:rsidP="00A025D6">
            <w:pPr>
              <w:ind w:left="283" w:firstLine="284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C1B5C" w:rsidRPr="00C1011B" w:rsidRDefault="000C1B5C" w:rsidP="00A025D6">
            <w:pPr>
              <w:ind w:left="283"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</w:t>
            </w:r>
            <w:r w:rsidRPr="00C1011B">
              <w:rPr>
                <w:rFonts w:ascii="Times New Roman" w:hAnsi="Times New Roman"/>
                <w:sz w:val="26"/>
                <w:szCs w:val="26"/>
              </w:rPr>
              <w:t>N</w:t>
            </w:r>
            <w:r w:rsidRPr="00C1011B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Z AB </w:t>
            </w:r>
            <w:r w:rsidRPr="00C1011B">
              <w:rPr>
                <w:rFonts w:ascii="Times New Roman" w:hAnsi="Times New Roman"/>
                <w:sz w:val="26"/>
                <w:szCs w:val="26"/>
              </w:rPr>
              <w:t>=</w:t>
            </w:r>
            <w:r w:rsidRPr="009230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1011B">
              <w:rPr>
                <w:rFonts w:ascii="Times New Roman" w:hAnsi="Times New Roman"/>
                <w:sz w:val="26"/>
                <w:szCs w:val="26"/>
              </w:rPr>
              <w:t>N</w:t>
            </w:r>
            <w:r w:rsidRPr="00C1011B">
              <w:rPr>
                <w:rFonts w:ascii="Times New Roman" w:hAnsi="Times New Roman"/>
                <w:sz w:val="26"/>
                <w:szCs w:val="26"/>
                <w:vertAlign w:val="subscript"/>
              </w:rPr>
              <w:t>Z BC</w:t>
            </w:r>
            <w:r w:rsidRPr="00C1011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= </w:t>
            </w:r>
            <w:r w:rsidRPr="00C1011B">
              <w:rPr>
                <w:rFonts w:ascii="Times New Roman" w:hAnsi="Times New Roman"/>
                <w:sz w:val="26"/>
                <w:szCs w:val="26"/>
              </w:rPr>
              <w:t>P</w:t>
            </w:r>
            <w:r w:rsidRPr="00C1011B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  <w:lang w:val="vi-VN"/>
              </w:rPr>
              <w:t xml:space="preserve"> </w:t>
            </w:r>
            <w:r w:rsidRPr="00C1011B"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  <w:r w:rsidRPr="00C1011B">
              <w:rPr>
                <w:rFonts w:ascii="Times New Roman" w:hAnsi="Times New Roman"/>
                <w:sz w:val="26"/>
                <w:szCs w:val="26"/>
              </w:rPr>
              <w:t>0 kN</w: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ab/>
            </w:r>
          </w:p>
          <w:p w:rsidR="000C1B5C" w:rsidRPr="00587A21" w:rsidRDefault="000C1B5C" w:rsidP="00A025D6">
            <w:pPr>
              <w:ind w:left="283" w:firstLine="284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   </w:t>
            </w:r>
            <w:r w:rsidRPr="00587A21">
              <w:rPr>
                <w:rFonts w:ascii="Times New Roman" w:hAnsi="Times New Roman"/>
                <w:sz w:val="26"/>
                <w:szCs w:val="26"/>
                <w:lang w:val="fr-FR"/>
              </w:rPr>
              <w:t>N</w:t>
            </w:r>
            <w:r w:rsidRPr="00587A21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Z CD </w:t>
            </w:r>
            <w:r w:rsidRPr="00587A21">
              <w:rPr>
                <w:rFonts w:ascii="Times New Roman" w:hAnsi="Times New Roman"/>
                <w:sz w:val="26"/>
                <w:szCs w:val="26"/>
                <w:lang w:val="fr-FR"/>
              </w:rPr>
              <w:t>= P</w:t>
            </w:r>
            <w:r w:rsidRPr="00587A21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1</w:t>
            </w:r>
            <w:r w:rsidRPr="00587A21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-</w:t>
            </w:r>
            <w:r w:rsidRPr="00587A21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P</w:t>
            </w:r>
            <w:r w:rsidRPr="00587A21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2 </w:t>
            </w:r>
            <w:r w:rsidRPr="00587A21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=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- 4</w:t>
            </w:r>
            <w:r w:rsidRPr="00587A21">
              <w:rPr>
                <w:rFonts w:ascii="Times New Roman" w:hAnsi="Times New Roman"/>
                <w:sz w:val="26"/>
                <w:szCs w:val="26"/>
                <w:lang w:val="fr-FR"/>
              </w:rPr>
              <w:t>0 kN</w:t>
            </w:r>
            <w:r w:rsidRPr="00587A21">
              <w:rPr>
                <w:rFonts w:ascii="Times New Roman" w:hAnsi="Times New Roman"/>
                <w:sz w:val="26"/>
                <w:szCs w:val="26"/>
                <w:lang w:val="fr-FR"/>
              </w:rPr>
              <w:tab/>
              <w:t xml:space="preserve">    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ab/>
            </w:r>
          </w:p>
          <w:p w:rsidR="000C1B5C" w:rsidRDefault="000C1B5C" w:rsidP="000C1B5C">
            <w:pPr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Xác định đường kính d</w:t>
            </w:r>
            <w:r w:rsidRPr="00587A21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1</w:t>
            </w:r>
          </w:p>
          <w:p w:rsidR="000C1B5C" w:rsidRDefault="000C1B5C" w:rsidP="00A025D6">
            <w:pPr>
              <w:ind w:left="1003" w:firstLine="437"/>
              <w:jc w:val="both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D171A2">
              <w:rPr>
                <w:rFonts w:ascii="Times New Roman" w:hAnsi="Times New Roman"/>
                <w:b/>
                <w:position w:val="-68"/>
                <w:sz w:val="26"/>
                <w:szCs w:val="26"/>
              </w:rPr>
              <w:object w:dxaOrig="3580" w:dyaOrig="1480">
                <v:shape id="_x0000_i1025" type="#_x0000_t75" style="width:190.5pt;height:78.75pt" o:ole="">
                  <v:imagedata r:id="rId11" o:title=""/>
                </v:shape>
                <o:OLEObject Type="Embed" ProgID="Equation.3" ShapeID="_x0000_i1025" DrawAspect="Content" ObjectID="_1586153020" r:id="rId12"/>
              </w:objec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  <w:p w:rsidR="000C1B5C" w:rsidRPr="00681224" w:rsidRDefault="000C1B5C" w:rsidP="000C1B5C">
            <w:pPr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Xác định đường kính d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  <w:lang w:val="vi-VN"/>
              </w:rPr>
              <w:t>2</w:t>
            </w:r>
          </w:p>
          <w:p w:rsidR="000C1B5C" w:rsidRDefault="000C1B5C" w:rsidP="00A025D6">
            <w:pPr>
              <w:ind w:left="720" w:firstLine="72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D171A2">
              <w:rPr>
                <w:rFonts w:ascii="Times New Roman" w:hAnsi="Times New Roman"/>
                <w:b/>
                <w:position w:val="-68"/>
                <w:sz w:val="26"/>
                <w:szCs w:val="26"/>
              </w:rPr>
              <w:object w:dxaOrig="3640" w:dyaOrig="1480">
                <v:shape id="_x0000_i1026" type="#_x0000_t75" style="width:193.5pt;height:78.75pt" o:ole="">
                  <v:imagedata r:id="rId13" o:title=""/>
                </v:shape>
                <o:OLEObject Type="Embed" ProgID="Equation.3" ShapeID="_x0000_i1026" DrawAspect="Content" ObjectID="_1586153021" r:id="rId14"/>
              </w:object>
            </w:r>
          </w:p>
          <w:p w:rsidR="000C1B5C" w:rsidRPr="00D44584" w:rsidRDefault="000C1B5C" w:rsidP="00A025D6">
            <w:pPr>
              <w:ind w:left="36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position w:val="-216"/>
              </w:rPr>
              <w:t xml:space="preserve"> </w:t>
            </w:r>
          </w:p>
        </w:tc>
        <w:tc>
          <w:tcPr>
            <w:tcW w:w="962" w:type="dxa"/>
          </w:tcPr>
          <w:p w:rsidR="000C1B5C" w:rsidRPr="00E2337A" w:rsidRDefault="000C1B5C" w:rsidP="00A025D6">
            <w:pPr>
              <w:spacing w:line="33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0C1B5C" w:rsidRDefault="000C1B5C" w:rsidP="00A025D6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C1B5C" w:rsidRDefault="000C1B5C" w:rsidP="00A025D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C1B5C" w:rsidRPr="00DF1CF0" w:rsidRDefault="000C1B5C" w:rsidP="00A025D6">
            <w:pPr>
              <w:spacing w:line="276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0C1B5C" w:rsidRDefault="000C1B5C" w:rsidP="00A025D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0C1B5C" w:rsidRDefault="000C1B5C" w:rsidP="00A025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C1B5C" w:rsidRDefault="000C1B5C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C1B5C" w:rsidRDefault="000C1B5C" w:rsidP="00A025D6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0C1B5C" w:rsidRDefault="000C1B5C" w:rsidP="00A025D6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  <w:p w:rsidR="000C1B5C" w:rsidRDefault="000C1B5C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C1B5C" w:rsidRDefault="000C1B5C" w:rsidP="00A025D6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0C1B5C" w:rsidRPr="00E2337A" w:rsidRDefault="000C1B5C" w:rsidP="00A025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  <w:tr w:rsidR="000C1B5C" w:rsidRPr="00134972" w:rsidTr="00A025D6">
        <w:tc>
          <w:tcPr>
            <w:tcW w:w="720" w:type="dxa"/>
          </w:tcPr>
          <w:p w:rsidR="000C1B5C" w:rsidRPr="00134972" w:rsidRDefault="000C1B5C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540" w:type="dxa"/>
          </w:tcPr>
          <w:p w:rsidR="000C1B5C" w:rsidRPr="00134972" w:rsidRDefault="000C1B5C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0C1B5C" w:rsidRPr="00ED64BD" w:rsidRDefault="000C1B5C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0C1B5C" w:rsidRPr="007166D6" w:rsidRDefault="000C1B5C" w:rsidP="00A025D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166D6"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0C1B5C" w:rsidRPr="00134972" w:rsidTr="00A025D6">
        <w:tc>
          <w:tcPr>
            <w:tcW w:w="720" w:type="dxa"/>
          </w:tcPr>
          <w:p w:rsidR="000C1B5C" w:rsidRDefault="000C1B5C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0C1B5C" w:rsidRPr="007166D6" w:rsidRDefault="000C1B5C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0C1B5C" w:rsidRDefault="000C1B5C" w:rsidP="000C1B5C">
            <w:pPr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Dùng PP mặt cắt: </w:t>
            </w:r>
          </w:p>
          <w:p w:rsidR="000C1B5C" w:rsidRPr="0050643E" w:rsidRDefault="000C1B5C" w:rsidP="00A025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ab/>
            </w:r>
            <w:r w:rsidRPr="0050643E">
              <w:rPr>
                <w:rFonts w:ascii="Times New Roman" w:hAnsi="Times New Roman"/>
                <w:position w:val="-48"/>
                <w:sz w:val="26"/>
                <w:szCs w:val="26"/>
              </w:rPr>
              <w:object w:dxaOrig="3540" w:dyaOrig="1080">
                <v:shape id="_x0000_i1027" type="#_x0000_t75" style="width:186.75pt;height:57.75pt" o:ole="">
                  <v:imagedata r:id="rId15" o:title=""/>
                </v:shape>
                <o:OLEObject Type="Embed" ProgID="Equation.3" ShapeID="_x0000_i1027" DrawAspect="Content" ObjectID="_1586153022" r:id="rId16"/>
              </w:object>
            </w:r>
          </w:p>
          <w:p w:rsidR="000C1B5C" w:rsidRPr="00A70190" w:rsidRDefault="000C1B5C" w:rsidP="000C1B5C">
            <w:pPr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Vẽ biểu đồ nội lực: </w:t>
            </w:r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Mỗi đoạn vẽ đúng  (0,25)</w:t>
            </w:r>
          </w:p>
          <w:p w:rsidR="000C1B5C" w:rsidRDefault="000C1B5C" w:rsidP="00A025D6">
            <w:pPr>
              <w:tabs>
                <w:tab w:val="left" w:pos="720"/>
              </w:tabs>
              <w:ind w:left="36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group id="_x0000_s1288" style="position:absolute;left:0;text-align:left;margin-left:47.1pt;margin-top:5.55pt;width:212.25pt;height:52.3pt;z-index:251673600" coordorigin="5112,14891" coordsize="4245,1046">
                  <v:rect id="_x0000_s1289" style="position:absolute;left:6417;top:15577;width:147;height:284;mso-wrap-style:none" filled="f" stroked="f">
                    <v:textbox style="mso-next-textbox:#_x0000_s1289;mso-fit-shape-to-text:t" inset="0,0,0,0">
                      <w:txbxContent>
                        <w:p w:rsidR="000C1B5C" w:rsidRDefault="000C1B5C" w:rsidP="000C1B5C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C</w:t>
                          </w:r>
                        </w:p>
                      </w:txbxContent>
                    </v:textbox>
                  </v:rect>
                  <v:rect id="_x0000_s1290" style="position:absolute;left:7647;top:15577;width:159;height:284;mso-wrap-style:none" filled="f" stroked="f">
                    <v:textbox style="mso-next-textbox:#_x0000_s1290;mso-fit-shape-to-text:t" inset="0,0,0,0">
                      <w:txbxContent>
                        <w:p w:rsidR="000C1B5C" w:rsidRDefault="000C1B5C" w:rsidP="000C1B5C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D</w:t>
                          </w:r>
                        </w:p>
                      </w:txbxContent>
                    </v:textbox>
                  </v:rect>
                  <v:group id="_x0000_s1291" style="position:absolute;left:5112;top:14891;width:4245;height:1046" coordorigin="4428,7330" coordsize="4245,1046">
                    <v:rect id="_x0000_s1292" style="position:absolute;left:5742;top:7399;width:174;height:288;mso-wrap-style:none" filled="f" stroked="f">
                      <v:textbox style="mso-next-textbox:#_x0000_s1292;mso-fit-shape-to-text:t" inset="0,0,0,0">
                        <w:txbxContent>
                          <w:p w:rsidR="000C1B5C" w:rsidRDefault="000C1B5C" w:rsidP="000C1B5C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shape id="_x0000_s1293" style="position:absolute;left:4627;top:7972;width:3463;height:19" coordsize="10388,57" path="m,l,57,10388,,,xe" fillcolor="black" stroked="f">
                      <v:path arrowok="t"/>
                    </v:shape>
                    <v:shape id="_x0000_s1294" style="position:absolute;left:4627;top:7972;width:3463;height:19" coordsize="10388,57" path="m,57l10388,r,57l,57xe" fillcolor="black" stroked="f">
                      <v:path arrowok="t"/>
                    </v:shape>
                    <v:rect id="_x0000_s1295" style="position:absolute;left:4627;top:7972;width:3463;height:19" filled="f" strokeweight="1.5pt"/>
                    <v:rect id="_x0000_s1296" style="position:absolute;left:4653;top:7977;width:159;height:288;mso-wrap-style:none" filled="f" stroked="f">
                      <v:textbox style="mso-next-textbox:#_x0000_s1296;mso-fit-shape-to-text:t" inset="0,0,0,0">
                        <w:txbxContent>
                          <w:p w:rsidR="000C1B5C" w:rsidRDefault="000C1B5C" w:rsidP="000C1B5C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group id="_x0000_s1297" style="position:absolute;left:4676;top:7371;width:290;height:387" coordorigin="7295,6660" coordsize="290,387">
                      <v:rect id="_x0000_s1298" style="position:absolute;left:7493;top:6812;width:92;height:235;mso-wrap-style:none" filled="f" stroked="f">
                        <v:textbox style="mso-next-textbox:#_x0000_s1298;mso-fit-shape-to-text:t" inset="0,0,0,0">
                          <w:txbxContent>
                            <w:p w:rsidR="000C1B5C" w:rsidRDefault="000C1B5C" w:rsidP="000C1B5C">
                              <w:r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_x0000_s1299" style="position:absolute;left:7295;top:6660;width:174;height:288;mso-wrap-style:none" filled="f" stroked="f">
                        <v:textbox style="mso-next-textbox:#_x0000_s1299;mso-fit-shape-to-text:t" inset="0,0,0,0">
                          <w:txbxContent>
                            <w:p w:rsidR="000C1B5C" w:rsidRDefault="000C1B5C" w:rsidP="000C1B5C"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</v:group>
                    <v:rect id="_x0000_s1300" style="position:absolute;left:8149;top:7932;width:149;height:288;mso-wrap-style:none" filled="f" stroked="f">
                      <v:textbox style="mso-next-textbox:#_x0000_s1300;mso-fit-shape-to-text:t" inset="0,0,0,0">
                        <w:txbxContent>
                          <w:p w:rsidR="000C1B5C" w:rsidRDefault="000C1B5C" w:rsidP="000C1B5C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1301" style="position:absolute;left:5941;top:7551;width:92;height:235;mso-wrap-style:none" filled="f" stroked="f">
                      <v:textbox style="mso-next-textbox:#_x0000_s1301;mso-fit-shape-to-text:t" inset="0,0,0,0">
                        <w:txbxContent>
                          <w:p w:rsidR="000C1B5C" w:rsidRDefault="000C1B5C" w:rsidP="000C1B5C"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1302" style="position:absolute;left:6970;top:7330;width:174;height:288;mso-wrap-style:none" filled="f" stroked="f">
                      <v:textbox style="mso-next-textbox:#_x0000_s1302;mso-fit-shape-to-text:t" inset="0,0,0,0">
                        <w:txbxContent>
                          <w:p w:rsidR="000C1B5C" w:rsidRDefault="000C1B5C" w:rsidP="000C1B5C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rect id="_x0000_s1303" style="position:absolute;left:7169;top:7482;width:92;height:235;mso-wrap-style:none" filled="f" stroked="f">
                      <v:textbox style="mso-next-textbox:#_x0000_s1303;mso-fit-shape-to-text:t" inset="0,0,0,0">
                        <w:txbxContent>
                          <w:p w:rsidR="000C1B5C" w:rsidRDefault="000C1B5C" w:rsidP="000C1B5C"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xbxContent>
                      </v:textbox>
                    </v:rect>
                    <v:rect id="_x0000_s1304" style="position:absolute;left:8362;top:7506;width:92;height:235;mso-wrap-style:none" filled="f" stroked="f">
                      <v:textbox style="mso-next-textbox:#_x0000_s1304;mso-fit-shape-to-text:t" inset="0,0,0,0">
                        <w:txbxContent>
                          <w:p w:rsidR="000C1B5C" w:rsidRDefault="000C1B5C" w:rsidP="000C1B5C"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xbxContent>
                      </v:textbox>
                    </v:rect>
                    <v:rect id="_x0000_s1305" style="position:absolute;left:8163;top:7354;width:174;height:288;mso-wrap-style:none" filled="f" stroked="f">
                      <v:textbox style="mso-next-textbox:#_x0000_s1305;mso-fit-shape-to-text:t" inset="0,0,0,0">
                        <w:txbxContent>
                          <w:p w:rsidR="000C1B5C" w:rsidRDefault="000C1B5C" w:rsidP="000C1B5C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line id="_x0000_s1306" style="position:absolute;flip:x" from="5493,7971" to="5673,8331"/>
                    <v:line id="_x0000_s1307" style="position:absolute;flip:x" from="7893,8016" to="8073,8376"/>
                    <v:line id="_x0000_s1308" style="position:absolute;flip:x" from="6723,7986" to="6903,8346"/>
                    <v:line id="_x0000_s1309" style="position:absolute;flip:x" from="4428,7971" to="4608,8331"/>
                    <v:shape id="_x0000_s1310" type="#_x0000_t19" style="position:absolute;left:5433;top:7536;width:855;height:759;flip:x" coordsize="21600,22779" adj="-2920421,1354379,,15156" path="wr-21600,-6444,21600,36756,15390,,20210,22779nfewr-21600,-6444,21600,36756,15390,,20210,22779l,15156nsxe">
                      <v:stroke endarrow="block" endarrowwidth="narrow"/>
                      <v:path o:connectlocs="15390,0;20210,22779;0,15156"/>
                    </v:shape>
                    <v:shape id="_x0000_s1311" type="#_x0000_t19" style="position:absolute;left:7893;top:7626;width:780;height:638;flip:x" coordsize="21600,19149" adj="-2604278,938292,,13808" path="wr-21600,-7792,21600,35408,16610,,20929,19149nfewr-21600,-7792,21600,35408,16610,,20929,19149l,13808nsxe">
                      <v:stroke startarrow="block" startarrowwidth="narrow" endarrowwidth="narrow"/>
                      <v:path o:connectlocs="16610,0;20929,19149;0,13808"/>
                    </v:shape>
                    <v:shape id="_x0000_s1312" type="#_x0000_t19" style="position:absolute;left:4428;top:7618;width:780;height:638;flip:x" coordsize="21600,19149" adj="-2604278,938292,,13808" path="wr-21600,-7792,21600,35408,16610,,20929,19149nfewr-21600,-7792,21600,35408,16610,,20929,19149l,13808nsxe">
                      <v:stroke startarrow="block" startarrowwidth="narrow"/>
                      <v:path o:connectlocs="16610,0;20929,19149;0,13808"/>
                    </v:shape>
                    <v:line id="_x0000_s1313" style="position:absolute" from="6903,7435" to="6903,7975"/>
                    <v:line id="_x0000_s1314" style="position:absolute" from="4608,7435" to="4608,7975"/>
                    <v:line id="_x0000_s1315" style="position:absolute" from="8073,7435" to="8073,7975"/>
                    <v:line id="_x0000_s1316" style="position:absolute" from="5673,7435" to="5673,7975"/>
                    <v:shape id="_x0000_s1317" type="#_x0000_t19" style="position:absolute;left:6723;top:7618;width:780;height:638;flip:x" coordsize="21600,19149" adj="-2604278,938292,,13808" path="wr-21600,-7792,21600,35408,16610,,20929,19149nfewr-21600,-7792,21600,35408,16610,,20929,19149l,13808nsxe">
                      <v:stroke startarrow="block" startarrowwidth="narrow" endarrowwidth="narrow"/>
                      <v:path o:connectlocs="16610,0;20929,19149;0,13808"/>
                    </v:shape>
                  </v:group>
                </v:group>
              </w:pict>
            </w:r>
          </w:p>
          <w:p w:rsidR="000C1B5C" w:rsidRDefault="000C1B5C" w:rsidP="00A025D6">
            <w:pPr>
              <w:tabs>
                <w:tab w:val="left" w:pos="720"/>
              </w:tabs>
              <w:ind w:left="36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C1B5C" w:rsidRDefault="000C1B5C" w:rsidP="00A025D6">
            <w:pPr>
              <w:tabs>
                <w:tab w:val="left" w:pos="720"/>
              </w:tabs>
              <w:ind w:left="36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C1B5C" w:rsidRPr="00D73524" w:rsidRDefault="000C1B5C" w:rsidP="00A025D6"/>
          <w:p w:rsidR="000C1B5C" w:rsidRPr="00586AC2" w:rsidRDefault="000C1B5C" w:rsidP="00A025D6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62" w:type="dxa"/>
          </w:tcPr>
          <w:p w:rsidR="000C1B5C" w:rsidRPr="000C1B5C" w:rsidRDefault="000C1B5C" w:rsidP="00A025D6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0C1B5C" w:rsidRDefault="000C1B5C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C1B5C" w:rsidRDefault="000C1B5C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C1B5C" w:rsidRDefault="000C1B5C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C1B5C" w:rsidRPr="00325EC2" w:rsidRDefault="000C1B5C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  <w:tr w:rsidR="000C1B5C" w:rsidRPr="00134972" w:rsidTr="00A025D6">
        <w:tc>
          <w:tcPr>
            <w:tcW w:w="720" w:type="dxa"/>
          </w:tcPr>
          <w:p w:rsidR="000C1B5C" w:rsidRDefault="000C1B5C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0C1B5C" w:rsidRPr="007166D6" w:rsidRDefault="000C1B5C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0C1B5C" w:rsidRPr="009B0EFC" w:rsidRDefault="000C1B5C" w:rsidP="000C1B5C">
            <w:pPr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Điều kiện bền:</w:t>
            </w:r>
          </w:p>
          <w:p w:rsidR="000C1B5C" w:rsidRDefault="000C1B5C" w:rsidP="00A025D6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720"/>
              <w:rPr>
                <w:rFonts w:ascii="Times New Roman" w:hAnsi="Times New Roman"/>
                <w:lang w:val="vi-VN"/>
              </w:rPr>
            </w:pPr>
            <w:r w:rsidRPr="00F657FA">
              <w:rPr>
                <w:position w:val="-30"/>
              </w:rPr>
              <w:object w:dxaOrig="3840" w:dyaOrig="740">
                <v:shape id="_x0000_i1028" type="#_x0000_t75" style="width:223.5pt;height:42pt" o:ole="">
                  <v:imagedata r:id="rId17" o:title=""/>
                </v:shape>
                <o:OLEObject Type="Embed" ProgID="Equation.3" ShapeID="_x0000_i1028" DrawAspect="Content" ObjectID="_1586153023" r:id="rId18"/>
              </w:object>
            </w:r>
          </w:p>
          <w:p w:rsidR="000C1B5C" w:rsidRDefault="000C1B5C" w:rsidP="000C1B5C">
            <w:pPr>
              <w:numPr>
                <w:ilvl w:val="0"/>
                <w:numId w:val="4"/>
              </w:num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Điều kiện cứng:</w:t>
            </w:r>
          </w:p>
          <w:p w:rsidR="000C1B5C" w:rsidRPr="00F657FA" w:rsidRDefault="000C1B5C" w:rsidP="000C1B5C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spacing w:line="360" w:lineRule="auto"/>
              <w:ind w:left="720"/>
              <w:rPr>
                <w:rFonts w:ascii="Times New Roman" w:hAnsi="Times New Roman"/>
                <w:lang w:val="vi-VN"/>
              </w:rPr>
            </w:pPr>
            <w:r w:rsidRPr="00F657FA">
              <w:rPr>
                <w:position w:val="-30"/>
              </w:rPr>
              <w:object w:dxaOrig="5280" w:dyaOrig="740">
                <v:shape id="_x0000_i1029" type="#_x0000_t75" style="width:315pt;height:43.5pt" o:ole="">
                  <v:imagedata r:id="rId19" o:title=""/>
                </v:shape>
                <o:OLEObject Type="Embed" ProgID="Equation.3" ShapeID="_x0000_i1029" DrawAspect="Content" ObjectID="_1586153024" r:id="rId20"/>
              </w:object>
            </w:r>
          </w:p>
          <w:p w:rsidR="000C1B5C" w:rsidRPr="008E264D" w:rsidRDefault="000C1B5C" w:rsidP="00A025D6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8E264D">
              <w:rPr>
                <w:rFonts w:ascii="Times New Roman" w:hAnsi="Times New Roman"/>
                <w:sz w:val="26"/>
                <w:szCs w:val="26"/>
                <w:lang w:val="vi-VN"/>
              </w:rPr>
              <w:t>ĐS: Chọn d ≥ 0,0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52</w:t>
            </w:r>
            <w:r w:rsidRPr="008E264D">
              <w:rPr>
                <w:rFonts w:ascii="Times New Roman" w:hAnsi="Times New Roman"/>
                <w:sz w:val="26"/>
                <w:szCs w:val="26"/>
                <w:lang w:val="vi-VN"/>
              </w:rPr>
              <w:t>m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</w:p>
          <w:p w:rsidR="000C1B5C" w:rsidRPr="00325EC2" w:rsidRDefault="000C1B5C" w:rsidP="00A025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62" w:type="dxa"/>
          </w:tcPr>
          <w:p w:rsidR="000C1B5C" w:rsidRDefault="000C1B5C" w:rsidP="00A025D6">
            <w:p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0C1B5C" w:rsidRDefault="000C1B5C" w:rsidP="00A025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0C1B5C" w:rsidRDefault="000C1B5C" w:rsidP="00A025D6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C1B5C" w:rsidRDefault="000C1B5C" w:rsidP="00A025D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C1B5C" w:rsidRDefault="000C1B5C" w:rsidP="00A025D6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  <w:p w:rsidR="000C1B5C" w:rsidRPr="00D73524" w:rsidRDefault="000C1B5C" w:rsidP="00A025D6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  <w:tr w:rsidR="000C1B5C" w:rsidRPr="00134972" w:rsidTr="00A025D6">
        <w:tc>
          <w:tcPr>
            <w:tcW w:w="720" w:type="dxa"/>
          </w:tcPr>
          <w:p w:rsidR="000C1B5C" w:rsidRPr="00E055F6" w:rsidRDefault="000C1B5C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540" w:type="dxa"/>
          </w:tcPr>
          <w:p w:rsidR="000C1B5C" w:rsidRPr="00134972" w:rsidRDefault="000C1B5C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0C1B5C" w:rsidRPr="00134972" w:rsidRDefault="000C1B5C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62" w:type="dxa"/>
          </w:tcPr>
          <w:p w:rsidR="000C1B5C" w:rsidRPr="00E055F6" w:rsidRDefault="000C1B5C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4,0</w:t>
            </w:r>
          </w:p>
        </w:tc>
      </w:tr>
      <w:tr w:rsidR="000C1B5C" w:rsidRPr="00134972" w:rsidTr="00A025D6">
        <w:trPr>
          <w:trHeight w:val="7289"/>
        </w:trPr>
        <w:tc>
          <w:tcPr>
            <w:tcW w:w="720" w:type="dxa"/>
          </w:tcPr>
          <w:p w:rsidR="000C1B5C" w:rsidRDefault="000C1B5C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0C1B5C" w:rsidRPr="006F7F86" w:rsidRDefault="000C1B5C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0C1B5C" w:rsidRPr="0050643E" w:rsidRDefault="000C1B5C" w:rsidP="000C1B5C">
            <w:pPr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Xác định phản lực liên kết: </w:t>
            </w:r>
          </w:p>
          <w:p w:rsidR="000C1B5C" w:rsidRPr="008B7B45" w:rsidRDefault="000C1B5C" w:rsidP="00A025D6">
            <w:pPr>
              <w:ind w:firstLine="720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D1409A">
              <w:rPr>
                <w:rFonts w:ascii="Times New Roman" w:hAnsi="Times New Roman"/>
                <w:b/>
                <w:noProof/>
                <w:sz w:val="26"/>
                <w:szCs w:val="26"/>
                <w:u w:val="single"/>
              </w:rPr>
              <w:pict>
                <v:group id="_x0000_s1318" style="position:absolute;left:0;text-align:left;margin-left:197.1pt;margin-top:30.05pt;width:213.75pt;height:81.05pt;z-index:251674624" coordorigin="5337,11020" coordsize="4275,1621">
                  <v:shape id="_x0000_s1319" type="#_x0000_t202" style="position:absolute;left:5742;top:12163;width:900;height:478" filled="f" stroked="f">
                    <v:textbox style="mso-next-textbox:#_x0000_s1319">
                      <w:txbxContent>
                        <w:p w:rsidR="000C1B5C" w:rsidRPr="005F599C" w:rsidRDefault="000C1B5C" w:rsidP="000C1B5C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0,5</w:t>
                          </w:r>
                          <w:r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group id="_x0000_s1320" style="position:absolute;left:6312;top:11903;width:374;height:370" coordorigin="10363,5369" coordsize="374,370">
                    <v:oval id="_x0000_s1321" style="position:absolute;left:10500;top:5553;width:109;height:93"/>
                    <v:line id="_x0000_s1322" style="position:absolute" from="10554,5461" to="10554,5553"/>
                    <v:oval id="_x0000_s1323" style="position:absolute;left:10500;top:5369;width:109;height:92"/>
                    <v:group id="_x0000_s1324" style="position:absolute;left:10363;top:5646;width:374;height:93" coordorigin="7485,9540" coordsize="615,180">
                      <v:line id="_x0000_s1325" style="position:absolute" from="7560,9540" to="8100,9540"/>
                      <v:line id="_x0000_s1326" style="position:absolute;flip:x" from="7815,9540" to="7995,9720"/>
                      <v:line id="_x0000_s1327" style="position:absolute;flip:x" from="7590,9540" to="7770,9720"/>
                      <v:line id="_x0000_s1328" style="position:absolute;flip:x" from="7920,9540" to="8100,9720"/>
                      <v:line id="_x0000_s1329" style="position:absolute;flip:x" from="7485,9540" to="7665,9720"/>
                      <v:line id="_x0000_s1330" style="position:absolute;flip:x" from="7710,9540" to="7890,9720"/>
                    </v:group>
                  </v:group>
                  <v:line id="_x0000_s1331" style="position:absolute" from="8832,11357" to="8832,11911" strokeweight="1pt">
                    <v:stroke startarrow="block" startarrowwidth="narrow" endarrowwidth="narrow"/>
                  </v:line>
                  <v:shape id="_x0000_s1332" type="#_x0000_t202" style="position:absolute;left:5337;top:11723;width:585;height:479" filled="f" stroked="f">
                    <v:textbox style="mso-next-textbox:#_x0000_s1332">
                      <w:txbxContent>
                        <w:p w:rsidR="000C1B5C" w:rsidRPr="00747B85" w:rsidRDefault="000C1B5C" w:rsidP="000C1B5C">
                          <w:r>
                            <w:t>A</w:t>
                          </w:r>
                        </w:p>
                      </w:txbxContent>
                    </v:textbox>
                  </v:shape>
                  <v:shape id="_x0000_s1333" type="#_x0000_t202" style="position:absolute;left:8847;top:11777;width:585;height:480" filled="f" stroked="f">
                    <v:textbox style="mso-next-textbox:#_x0000_s1333">
                      <w:txbxContent>
                        <w:p w:rsidR="000C1B5C" w:rsidRPr="00747B85" w:rsidRDefault="000C1B5C" w:rsidP="000C1B5C">
                          <w:r>
                            <w:t>B</w:t>
                          </w:r>
                        </w:p>
                      </w:txbxContent>
                    </v:textbox>
                  </v:shape>
                  <v:line id="_x0000_s1334" style="position:absolute" from="6492,11925" to="6492,12563"/>
                  <v:line id="_x0000_s1335" style="position:absolute" from="5714,11905" to="5714,12543"/>
                  <v:line id="_x0000_s1336" style="position:absolute" from="8831,11950" to="8831,12588"/>
                  <v:group id="_x0000_s1337" style="position:absolute;left:8623;top:11901;width:374;height:370" coordorigin="7281,5369" coordsize="374,370">
                    <v:oval id="_x0000_s1338" style="position:absolute;left:7427;top:5369;width:110;height:92"/>
                    <v:line id="_x0000_s1339" style="position:absolute" from="7326,5646" to="7655,5646"/>
                    <v:line id="_x0000_s1340" style="position:absolute;flip:x" from="7482,5646" to="7591,5739"/>
                    <v:line id="_x0000_s1341" style="position:absolute;flip:x" from="7345,5646" to="7454,5739"/>
                    <v:line id="_x0000_s1342" style="position:absolute;flip:x" from="7545,5646" to="7655,5739"/>
                    <v:line id="_x0000_s1343" style="position:absolute;flip:x" from="7418,5646" to="7527,5739"/>
                    <v:line id="_x0000_s1344" style="position:absolute;flip:x" from="7372,5461" to="7482,5646"/>
                    <v:line id="_x0000_s1345" style="position:absolute" from="7482,5461" to="7591,5646"/>
                    <v:line id="_x0000_s1346" style="position:absolute;flip:x" from="7281,5646" to="7390,5739"/>
                  </v:group>
                  <v:line id="_x0000_s1347" style="position:absolute;flip:x" from="7972,12441" to="8082,12533"/>
                  <v:line id="_x0000_s1348" style="position:absolute;flip:x" from="8786,12441" to="8895,12533"/>
                  <v:line id="_x0000_s1349" style="position:absolute;flip:x" from="5669,12427" to="5778,12520"/>
                  <v:line id="_x0000_s1350" style="position:absolute" from="5699,11903" to="8881,11903" strokeweight="1.5pt"/>
                  <v:line id="_x0000_s1351" style="position:absolute" from="8034,11910" to="8034,12548"/>
                  <v:line id="_x0000_s1352" style="position:absolute;flip:x" from="6447,12441" to="6556,12533"/>
                  <v:shape id="_x0000_s1353" type="#_x0000_t202" style="position:absolute;left:5652;top:11200;width:540;height:479" filled="f" stroked="f">
                    <v:textbox style="mso-next-textbox:#_x0000_s1353">
                      <w:txbxContent>
                        <w:p w:rsidR="000C1B5C" w:rsidRPr="00D91D11" w:rsidRDefault="000C1B5C" w:rsidP="000C1B5C">
                          <w:pPr>
                            <w:rPr>
                              <w:vertAlign w:val="subscript"/>
                            </w:rPr>
                          </w:pPr>
                          <w:r>
                            <w:t>P</w:t>
                          </w:r>
                          <w:r>
                            <w:rPr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_x0000_s1354" type="#_x0000_t202" style="position:absolute;left:7002;top:12156;width:900;height:478" filled="f" stroked="f">
                    <v:textbox style="mso-next-textbox:#_x0000_s1354">
                      <w:txbxContent>
                        <w:p w:rsidR="000C1B5C" w:rsidRPr="005F599C" w:rsidRDefault="000C1B5C" w:rsidP="000C1B5C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1</w:t>
                          </w:r>
                          <w:r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shape id="_x0000_s1355" type="#_x0000_t202" style="position:absolute;left:8022;top:12156;width:900;height:478" filled="f" stroked="f">
                    <v:textbox style="mso-next-textbox:#_x0000_s1355">
                      <w:txbxContent>
                        <w:p w:rsidR="000C1B5C" w:rsidRPr="005F599C" w:rsidRDefault="000C1B5C" w:rsidP="000C1B5C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0,5</w:t>
                          </w:r>
                          <w:r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line id="_x0000_s1356" style="position:absolute" from="6492,11172" to="6492,11911" strokeweight="1pt">
                    <v:stroke startarrow="block" startarrowwidth="narrow"/>
                  </v:line>
                  <v:shape id="_x0000_s1357" type="#_x0000_t202" style="position:absolute;left:7617;top:11020;width:540;height:479" filled="f" stroked="f">
                    <v:textbox style="mso-next-textbox:#_x0000_s1357">
                      <w:txbxContent>
                        <w:p w:rsidR="000C1B5C" w:rsidRPr="00D91D11" w:rsidRDefault="000C1B5C" w:rsidP="000C1B5C">
                          <w:pPr>
                            <w:rPr>
                              <w:vertAlign w:val="subscript"/>
                            </w:rPr>
                          </w:pPr>
                          <w:r>
                            <w:t>P</w:t>
                          </w:r>
                          <w:r>
                            <w:rPr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_x0000_s1358" type="#_x0000_t202" style="position:absolute;left:7962;top:11080;width:705;height:540" filled="f" stroked="f">
                    <v:textbox style="mso-next-textbox:#_x0000_s1358">
                      <w:txbxContent>
                        <w:p w:rsidR="000C1B5C" w:rsidRPr="00D91D11" w:rsidRDefault="000C1B5C" w:rsidP="000C1B5C">
                          <w:pPr>
                            <w:rPr>
                              <w:vertAlign w:val="subscript"/>
                            </w:rPr>
                          </w:pPr>
                          <w:r>
                            <w:t>m</w:t>
                          </w:r>
                        </w:p>
                      </w:txbxContent>
                    </v:textbox>
                  </v:shape>
                  <v:shape id="_x0000_s1359" type="#_x0000_t202" style="position:absolute;left:6477;top:11831;width:585;height:479" filled="f" stroked="f">
                    <v:textbox style="mso-next-textbox:#_x0000_s1359">
                      <w:txbxContent>
                        <w:p w:rsidR="000C1B5C" w:rsidRPr="00C2317F" w:rsidRDefault="000C1B5C" w:rsidP="000C1B5C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1360" type="#_x0000_t202" style="position:absolute;left:7632;top:11816;width:585;height:479" filled="f" stroked="f">
                    <v:textbox style="mso-next-textbox:#_x0000_s1360">
                      <w:txbxContent>
                        <w:p w:rsidR="000C1B5C" w:rsidRPr="00C2317F" w:rsidRDefault="000C1B5C" w:rsidP="000C1B5C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D</w:t>
                          </w:r>
                        </w:p>
                      </w:txbxContent>
                    </v:textbox>
                  </v:shape>
                  <v:line id="_x0000_s1361" style="position:absolute" from="8037,11151" to="8037,11890" strokeweight="1pt">
                    <v:stroke endarrow="block" endarrowwidth="narrow"/>
                  </v:line>
                  <v:line id="_x0000_s1362" style="position:absolute" from="5712,11367" to="5712,11921" strokeweight="1pt">
                    <v:stroke endarrow="block" endarrowwidth="narrow"/>
                  </v:line>
                  <v:shape id="_x0000_s1363" type="#_x0000_t202" style="position:absolute;left:6432;top:11155;width:840;height:479" filled="f" stroked="f">
                    <v:textbox style="mso-next-textbox:#_x0000_s1363">
                      <w:txbxContent>
                        <w:p w:rsidR="000C1B5C" w:rsidRPr="00C2317F" w:rsidRDefault="000C1B5C" w:rsidP="000C1B5C">
                          <w:pP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R</w:t>
                          </w:r>
                          <w: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1364" type="#_x0000_t202" style="position:absolute;left:8772;top:11336;width:840;height:479" filled="f" stroked="f">
                    <v:textbox style="mso-next-textbox:#_x0000_s1364">
                      <w:txbxContent>
                        <w:p w:rsidR="000C1B5C" w:rsidRPr="00C2317F" w:rsidRDefault="000C1B5C" w:rsidP="000C1B5C">
                          <w:pP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R</w:t>
                          </w:r>
                          <w: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  <w:t>B</w:t>
                          </w:r>
                        </w:p>
                      </w:txbxContent>
                    </v:textbox>
                  </v:shape>
                  <v:line id="_x0000_s1365" style="position:absolute" from="5728,12475" to="8847,12475"/>
                  <v:group id="_x0000_s1366" style="position:absolute;left:7782;top:11471;width:495;height:438" coordorigin="6828,10743" coordsize="495,438">
                    <v:line id="_x0000_s1367" style="position:absolute" from="6828,10806" to="7113,11181"/>
                    <v:shape id="_x0000_s1368" type="#_x0000_t19" style="position:absolute;left:6833;top:10743;width:490;height:179" coordsize="36120,21600" adj="-9473828,-2029241,17598" path="wr-4002,,39198,43200,,9075,36120,10487nfewr-4002,,39198,43200,,9075,36120,10487l17598,21600nsxe">
                      <v:stroke startarrowwidth="narrow" endarrow="block" endarrowwidth="narrow"/>
                      <v:path o:connectlocs="0,9075;36120,10487;17598,21600"/>
                    </v:shape>
                  </v:group>
                </v:group>
              </w:pict>
            </w:r>
            <w:r w:rsidRPr="001D525A">
              <w:rPr>
                <w:rFonts w:ascii="Times New Roman" w:hAnsi="Times New Roman"/>
                <w:position w:val="-68"/>
                <w:sz w:val="26"/>
                <w:szCs w:val="26"/>
              </w:rPr>
              <w:object w:dxaOrig="3980" w:dyaOrig="1480">
                <v:shape id="_x0000_i1030" type="#_x0000_t75" style="width:217.5pt;height:81pt" o:ole="">
                  <v:imagedata r:id="rId21" o:title=""/>
                </v:shape>
                <o:OLEObject Type="Embed" ProgID="Equation.3" ShapeID="_x0000_i1030" DrawAspect="Content" ObjectID="_1586153025" r:id="rId22"/>
              </w:object>
            </w:r>
          </w:p>
          <w:p w:rsidR="000C1B5C" w:rsidRDefault="000C1B5C" w:rsidP="000C1B5C">
            <w:pPr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Vẽ biểu đồ nội lực  </w:t>
            </w:r>
          </w:p>
          <w:p w:rsidR="000C1B5C" w:rsidRDefault="000C1B5C" w:rsidP="00A025D6">
            <w:pPr>
              <w:ind w:left="720" w:hanging="1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Biểu đồ Q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y</w:t>
            </w:r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0C1B5C" w:rsidRPr="0050643E" w:rsidRDefault="000C1B5C" w:rsidP="00A025D6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AC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Pr="00D56D53">
              <w:rPr>
                <w:position w:val="-14"/>
                <w:sz w:val="26"/>
                <w:szCs w:val="26"/>
              </w:rPr>
              <w:object w:dxaOrig="2020" w:dyaOrig="380">
                <v:shape id="_x0000_i1031" type="#_x0000_t75" style="width:101.25pt;height:18.75pt" o:ole="">
                  <v:imagedata r:id="rId23" o:title=""/>
                </v:shape>
                <o:OLEObject Type="Embed" ProgID="Equation.3" ShapeID="_x0000_i1031" DrawAspect="Content" ObjectID="_1586153026" r:id="rId24"/>
              </w:object>
            </w:r>
            <w:r>
              <w:rPr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ab/>
            </w:r>
          </w:p>
          <w:p w:rsidR="000C1B5C" w:rsidRPr="0050643E" w:rsidRDefault="000C1B5C" w:rsidP="00A025D6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CD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Pr="00D56D53">
              <w:rPr>
                <w:position w:val="-14"/>
                <w:sz w:val="26"/>
                <w:szCs w:val="26"/>
              </w:rPr>
              <w:object w:dxaOrig="2299" w:dyaOrig="380">
                <v:shape id="_x0000_i1032" type="#_x0000_t75" style="width:114.75pt;height:18.75pt" o:ole="">
                  <v:imagedata r:id="rId25" o:title=""/>
                </v:shape>
                <o:OLEObject Type="Embed" ProgID="Equation.3" ShapeID="_x0000_i1032" DrawAspect="Content" ObjectID="_1586153027" r:id="rId26"/>
              </w:object>
            </w:r>
            <w:r>
              <w:rPr>
                <w:sz w:val="26"/>
                <w:szCs w:val="26"/>
              </w:rPr>
              <w:tab/>
            </w:r>
          </w:p>
          <w:p w:rsidR="000C1B5C" w:rsidRPr="0050643E" w:rsidRDefault="000C1B5C" w:rsidP="00A025D6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DB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Pr="00D56D53">
              <w:rPr>
                <w:position w:val="-14"/>
                <w:sz w:val="26"/>
                <w:szCs w:val="26"/>
              </w:rPr>
              <w:object w:dxaOrig="3019" w:dyaOrig="380">
                <v:shape id="_x0000_i1033" type="#_x0000_t75" style="width:150.75pt;height:18.75pt" o:ole="">
                  <v:imagedata r:id="rId27" o:title=""/>
                </v:shape>
                <o:OLEObject Type="Embed" ProgID="Equation.3" ShapeID="_x0000_i1033" DrawAspect="Content" ObjectID="_1586153028" r:id="rId28"/>
              </w:objec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0C1B5C" w:rsidRPr="001D525A" w:rsidRDefault="000C1B5C" w:rsidP="00A025D6">
            <w:pPr>
              <w:ind w:left="720" w:firstLine="180"/>
              <w:rPr>
                <w:rFonts w:ascii="Times New Roman" w:hAnsi="Times New Roman"/>
                <w:b/>
                <w:sz w:val="26"/>
                <w:szCs w:val="26"/>
              </w:rPr>
            </w:pP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Vẽ biểu đồ: Mỗi đoạn vẽ đúng được </w:t>
            </w: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ab/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(0,125)</w:t>
            </w:r>
          </w:p>
          <w:p w:rsidR="000C1B5C" w:rsidRDefault="000C1B5C" w:rsidP="000C1B5C">
            <w:pPr>
              <w:numPr>
                <w:ilvl w:val="0"/>
                <w:numId w:val="2"/>
              </w:numPr>
              <w:tabs>
                <w:tab w:val="clear" w:pos="1800"/>
              </w:tabs>
              <w:ind w:left="9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Biểu đồ M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x</w:t>
            </w:r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0C1B5C" w:rsidRPr="0050643E" w:rsidRDefault="000C1B5C" w:rsidP="00A025D6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AC</w:t>
            </w:r>
            <w:r w:rsidRPr="00040650">
              <w:rPr>
                <w:position w:val="-34"/>
                <w:sz w:val="26"/>
                <w:szCs w:val="26"/>
              </w:rPr>
              <w:object w:dxaOrig="2620" w:dyaOrig="800">
                <v:shape id="_x0000_i1034" type="#_x0000_t75" style="width:138pt;height:42.75pt" o:ole="">
                  <v:imagedata r:id="rId29" o:title=""/>
                </v:shape>
                <o:OLEObject Type="Embed" ProgID="Equation.3" ShapeID="_x0000_i1034" DrawAspect="Content" ObjectID="_1586153029" r:id="rId30"/>
              </w:objec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0C1B5C" w:rsidRPr="0050643E" w:rsidRDefault="000C1B5C" w:rsidP="00A025D6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CD</w:t>
            </w:r>
            <w:r w:rsidRPr="00040650">
              <w:rPr>
                <w:position w:val="-34"/>
                <w:sz w:val="26"/>
                <w:szCs w:val="26"/>
              </w:rPr>
              <w:object w:dxaOrig="3240" w:dyaOrig="800">
                <v:shape id="_x0000_i1035" type="#_x0000_t75" style="width:168.75pt;height:41.25pt" o:ole="">
                  <v:imagedata r:id="rId31" o:title=""/>
                </v:shape>
                <o:OLEObject Type="Embed" ProgID="Equation.3" ShapeID="_x0000_i1035" DrawAspect="Content" ObjectID="_1586153030" r:id="rId32"/>
              </w:object>
            </w:r>
            <w:r>
              <w:rPr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</w:p>
          <w:p w:rsidR="000C1B5C" w:rsidRPr="0050643E" w:rsidRDefault="000C1B5C" w:rsidP="00A025D6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DB</w:t>
            </w:r>
            <w:r w:rsidRPr="00040650">
              <w:rPr>
                <w:position w:val="-34"/>
                <w:sz w:val="26"/>
                <w:szCs w:val="26"/>
              </w:rPr>
              <w:object w:dxaOrig="4880" w:dyaOrig="800">
                <v:shape id="_x0000_i1036" type="#_x0000_t75" style="width:262.5pt;height:43.5pt" o:ole="">
                  <v:imagedata r:id="rId33" o:title=""/>
                </v:shape>
                <o:OLEObject Type="Embed" ProgID="Equation.3" ShapeID="_x0000_i1036" DrawAspect="Content" ObjectID="_1586153031" r:id="rId34"/>
              </w:object>
            </w:r>
            <w:r>
              <w:rPr>
                <w:sz w:val="26"/>
                <w:szCs w:val="26"/>
              </w:rPr>
              <w:tab/>
            </w:r>
          </w:p>
          <w:p w:rsidR="000C1B5C" w:rsidRPr="002E2DF7" w:rsidRDefault="000C1B5C" w:rsidP="00A025D6">
            <w:pPr>
              <w:ind w:left="720" w:firstLine="180"/>
              <w:rPr>
                <w:rFonts w:ascii="Times New Roman" w:hAnsi="Times New Roman"/>
                <w:b/>
                <w:sz w:val="26"/>
                <w:szCs w:val="26"/>
              </w:rPr>
            </w:pP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 biể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u đồ: Mỗi đoạn vẽ đúng được (0,</w:t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25)</w:t>
            </w:r>
          </w:p>
        </w:tc>
        <w:tc>
          <w:tcPr>
            <w:tcW w:w="962" w:type="dxa"/>
          </w:tcPr>
          <w:p w:rsidR="000C1B5C" w:rsidRDefault="000C1B5C" w:rsidP="00A025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C1B5C" w:rsidRDefault="000C1B5C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0C1B5C" w:rsidRDefault="000C1B5C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C1B5C" w:rsidRDefault="000C1B5C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C1B5C" w:rsidRDefault="000C1B5C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C1B5C" w:rsidRDefault="000C1B5C" w:rsidP="00A025D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C1B5C" w:rsidRDefault="000C1B5C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0C1B5C" w:rsidRDefault="000C1B5C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0C1B5C" w:rsidRDefault="000C1B5C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0C1B5C" w:rsidRDefault="000C1B5C" w:rsidP="00A025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0C1B5C" w:rsidRDefault="000C1B5C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C1B5C" w:rsidRDefault="000C1B5C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C1B5C" w:rsidRDefault="000C1B5C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C1B5C" w:rsidRDefault="000C1B5C" w:rsidP="00A025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0C1B5C" w:rsidRDefault="000C1B5C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C1B5C" w:rsidRDefault="000C1B5C" w:rsidP="00A025D6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0C1B5C" w:rsidRDefault="000C1B5C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  <w:tr w:rsidR="000C1B5C" w:rsidRPr="00134972" w:rsidTr="00A025D6">
        <w:tc>
          <w:tcPr>
            <w:tcW w:w="720" w:type="dxa"/>
          </w:tcPr>
          <w:p w:rsidR="000C1B5C" w:rsidRPr="00134972" w:rsidRDefault="000C1B5C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540" w:type="dxa"/>
          </w:tcPr>
          <w:p w:rsidR="000C1B5C" w:rsidRPr="00F87AB4" w:rsidRDefault="000C1B5C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87AB4"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0C1B5C" w:rsidRPr="0050643E" w:rsidRDefault="000C1B5C" w:rsidP="00A025D6">
            <w:pPr>
              <w:ind w:firstLine="7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30"/>
                <w:sz w:val="26"/>
                <w:szCs w:val="26"/>
              </w:rPr>
              <w:t xml:space="preserve">  </w:t>
            </w:r>
            <w:r w:rsidRPr="002E4A9F">
              <w:rPr>
                <w:rFonts w:ascii="Times New Roman" w:hAnsi="Times New Roman"/>
                <w:position w:val="-34"/>
                <w:sz w:val="26"/>
                <w:szCs w:val="26"/>
              </w:rPr>
              <w:object w:dxaOrig="4280" w:dyaOrig="800">
                <v:shape id="_x0000_i1037" type="#_x0000_t75" style="width:240.75pt;height:45pt" o:ole="">
                  <v:imagedata r:id="rId35" o:title=""/>
                </v:shape>
                <o:OLEObject Type="Embed" ProgID="Equation.3" ShapeID="_x0000_i1037" DrawAspect="Content" ObjectID="_1586153032" r:id="rId36"/>
              </w:objec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0C1B5C" w:rsidRPr="0050643E" w:rsidRDefault="000C1B5C" w:rsidP="00A025D6">
            <w:pPr>
              <w:ind w:firstLine="7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Vì </w:t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73"/>
            </w:r>
            <w:r>
              <w:rPr>
                <w:rFonts w:ascii="Times New Roman" w:hAnsi="Times New Roman"/>
                <w:sz w:val="26"/>
                <w:szCs w:val="26"/>
              </w:rPr>
              <w:t xml:space="preserve"> &lt;</w:t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5B"/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73"/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5D"/>
            </w:r>
            <w:r>
              <w:rPr>
                <w:rFonts w:ascii="Times New Roman" w:hAnsi="Times New Roman"/>
                <w:sz w:val="26"/>
                <w:szCs w:val="26"/>
              </w:rPr>
              <w:t xml:space="preserve"> nên dầm đảm bảo độ bền</w: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0C1B5C" w:rsidRPr="00586AC2" w:rsidRDefault="000C1B5C" w:rsidP="00A025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62" w:type="dxa"/>
          </w:tcPr>
          <w:p w:rsidR="000C1B5C" w:rsidRPr="002E2DF7" w:rsidRDefault="000C1B5C" w:rsidP="00A025D6">
            <w:pPr>
              <w:jc w:val="center"/>
              <w:rPr>
                <w:rFonts w:ascii="Times New Roman" w:hAnsi="Times New Roman"/>
              </w:rPr>
            </w:pPr>
          </w:p>
          <w:p w:rsidR="000C1B5C" w:rsidRDefault="000C1B5C" w:rsidP="00A025D6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0C1B5C" w:rsidRPr="00E055F6" w:rsidRDefault="000C1B5C" w:rsidP="00A025D6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</w:tbl>
    <w:p w:rsidR="000C1B5C" w:rsidRDefault="000C1B5C" w:rsidP="000C1B5C"/>
    <w:p w:rsidR="000C1B5C" w:rsidRPr="00F87AB4" w:rsidRDefault="000C1B5C" w:rsidP="000C1B5C">
      <w:pPr>
        <w:jc w:val="center"/>
        <w:rPr>
          <w:rFonts w:ascii="Times New Roman" w:hAnsi="Times New Roman"/>
        </w:rPr>
      </w:pPr>
      <w:r w:rsidRPr="00B309FB">
        <w:rPr>
          <w:rFonts w:ascii="Times New Roman" w:hAnsi="Times New Roman"/>
        </w:rPr>
        <w:t>------HẾT----</w:t>
      </w:r>
    </w:p>
    <w:p w:rsidR="000C1B5C" w:rsidRPr="0021191F" w:rsidRDefault="000C1B5C" w:rsidP="000C1B5C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0C1B5C" w:rsidRPr="00115992" w:rsidRDefault="000C1B5C" w:rsidP="000C1B5C">
      <w:pPr>
        <w:rPr>
          <w:rFonts w:ascii="Times New Roman" w:hAnsi="Times New Roman"/>
          <w:b/>
          <w:bCs/>
          <w:lang w:val="vi-VN"/>
        </w:rPr>
      </w:pPr>
      <w:r>
        <w:rPr>
          <w:rFonts w:ascii="Times New Roman" w:hAnsi="Times New Roman"/>
        </w:rPr>
        <w:t xml:space="preserve">   </w:t>
      </w:r>
      <w:r w:rsidRPr="00115992">
        <w:rPr>
          <w:rFonts w:ascii="Times New Roman" w:hAnsi="Times New Roman"/>
          <w:lang w:val="vi-VN"/>
        </w:rPr>
        <w:t>(Ký và ghi rõ họ tên)</w:t>
      </w:r>
      <w:r w:rsidRPr="00115992">
        <w:rPr>
          <w:rFonts w:ascii="Times New Roman" w:hAnsi="Times New Roman"/>
          <w:lang w:val="vi-VN"/>
        </w:rPr>
        <w:tab/>
        <w:t xml:space="preserve">         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</w:t>
      </w:r>
      <w:r w:rsidRPr="00115992">
        <w:rPr>
          <w:rFonts w:ascii="Times New Roman" w:hAnsi="Times New Roman"/>
          <w:lang w:val="vi-VN"/>
        </w:rPr>
        <w:t>(Ký và ghi rõ họ tên)</w:t>
      </w:r>
    </w:p>
    <w:p w:rsidR="000C1B5C" w:rsidRPr="00115992" w:rsidRDefault="000C1B5C" w:rsidP="000C1B5C">
      <w:pPr>
        <w:rPr>
          <w:rFonts w:ascii="Times New Roman" w:hAnsi="Times New Roman"/>
          <w:b/>
          <w:bCs/>
          <w:lang w:val="vi-VN"/>
        </w:rPr>
      </w:pPr>
    </w:p>
    <w:p w:rsidR="000C1B5C" w:rsidRPr="00115992" w:rsidRDefault="000C1B5C" w:rsidP="000C1B5C">
      <w:pPr>
        <w:rPr>
          <w:rFonts w:ascii="Times New Roman" w:hAnsi="Times New Roman"/>
        </w:rPr>
      </w:pPr>
    </w:p>
    <w:p w:rsidR="000C1B5C" w:rsidRPr="00115992" w:rsidRDefault="000C1B5C" w:rsidP="000C1B5C">
      <w:pPr>
        <w:rPr>
          <w:rFonts w:ascii="Times New Roman" w:hAnsi="Times New Roman"/>
        </w:rPr>
      </w:pPr>
    </w:p>
    <w:p w:rsidR="000C1B5C" w:rsidRPr="00115992" w:rsidRDefault="000C1B5C" w:rsidP="000C1B5C">
      <w:pPr>
        <w:spacing w:line="288" w:lineRule="auto"/>
        <w:jc w:val="both"/>
        <w:rPr>
          <w:rFonts w:ascii="Times New Roman" w:hAnsi="Times New Roman"/>
          <w:b/>
          <w:u w:val="single"/>
        </w:rPr>
      </w:pPr>
    </w:p>
    <w:p w:rsidR="000C1B5C" w:rsidRPr="00115992" w:rsidRDefault="000C1B5C" w:rsidP="000C1B5C">
      <w:pPr>
        <w:spacing w:line="288" w:lineRule="auto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   Vũ Quang Khải</w:t>
      </w:r>
      <w:r w:rsidRPr="00115992">
        <w:rPr>
          <w:rFonts w:ascii="Times New Roman" w:hAnsi="Times New Roman"/>
          <w:b/>
          <w:i/>
          <w:lang w:val="vi-VN"/>
        </w:rPr>
        <w:tab/>
        <w:t xml:space="preserve">       </w:t>
      </w:r>
      <w:r w:rsidRPr="00115992"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b/>
          <w:i/>
        </w:rPr>
        <w:t xml:space="preserve">           </w:t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  <w:t xml:space="preserve"> </w:t>
      </w:r>
      <w:r w:rsidRPr="00115992">
        <w:rPr>
          <w:rFonts w:ascii="Times New Roman" w:hAnsi="Times New Roman"/>
          <w:b/>
          <w:i/>
          <w:lang w:val="vi-VN"/>
        </w:rPr>
        <w:t>Phan Thị Xuân Trang</w:t>
      </w:r>
      <w:r w:rsidRPr="00115992">
        <w:rPr>
          <w:rFonts w:ascii="Times New Roman" w:hAnsi="Times New Roman"/>
          <w:b/>
          <w:i/>
          <w:lang w:val="vi-VN"/>
        </w:rPr>
        <w:tab/>
        <w:t xml:space="preserve">        </w:t>
      </w:r>
    </w:p>
    <w:p w:rsidR="000C1B5C" w:rsidRDefault="000C1B5C" w:rsidP="000C1B5C">
      <w:pPr>
        <w:jc w:val="both"/>
        <w:rPr>
          <w:rFonts w:ascii="Times New Roman" w:hAnsi="Times New Roman"/>
        </w:rPr>
      </w:pPr>
    </w:p>
    <w:p w:rsidR="00CB720F" w:rsidRPr="00197B64" w:rsidRDefault="00CB720F" w:rsidP="00CB720F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lastRenderedPageBreak/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CB720F" w:rsidRPr="00197B64" w:rsidRDefault="00CB720F" w:rsidP="00CB720F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CB720F" w:rsidRPr="00197B64" w:rsidRDefault="00CB720F" w:rsidP="00CB720F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</w:rPr>
        <w:pict>
          <v:line id="_x0000_s1370" style="position:absolute;left:0;text-align:left;z-index:251677696" from="306.75pt,4.65pt" to="396.75pt,4.65pt"/>
        </w:pict>
      </w:r>
      <w:r w:rsidRPr="00197B64">
        <w:rPr>
          <w:rFonts w:ascii="Times New Roman" w:hAnsi="Times New Roman"/>
          <w:b/>
          <w:lang w:val="vi-VN"/>
        </w:rPr>
        <w:t xml:space="preserve"> </w:t>
      </w:r>
      <w:r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>T</w:t>
      </w:r>
      <w:r>
        <w:rPr>
          <w:rFonts w:ascii="Times New Roman" w:hAnsi="Times New Roman"/>
          <w:b/>
        </w:rPr>
        <w:t xml:space="preserve">HÀNH </w:t>
      </w:r>
      <w:r w:rsidRPr="00197B64">
        <w:rPr>
          <w:rFonts w:ascii="Times New Roman" w:hAnsi="Times New Roman"/>
          <w:b/>
          <w:lang w:val="vi-VN"/>
        </w:rPr>
        <w:t>P</w:t>
      </w:r>
      <w:r>
        <w:rPr>
          <w:rFonts w:ascii="Times New Roman" w:hAnsi="Times New Roman"/>
          <w:b/>
        </w:rPr>
        <w:t>HỐ</w:t>
      </w:r>
      <w:r w:rsidRPr="00197B64">
        <w:rPr>
          <w:rFonts w:ascii="Times New Roman" w:hAnsi="Times New Roman"/>
          <w:b/>
          <w:lang w:val="vi-VN"/>
        </w:rPr>
        <w:t xml:space="preserve"> HỒ CHÍ MINH</w:t>
      </w:r>
      <w:r w:rsidRPr="00197B64">
        <w:rPr>
          <w:rFonts w:ascii="Times New Roman" w:hAnsi="Times New Roman"/>
          <w:b/>
          <w:lang w:val="vi-VN"/>
        </w:rPr>
        <w:tab/>
      </w:r>
      <w:r w:rsidRPr="00197B64">
        <w:rPr>
          <w:rFonts w:ascii="Times New Roman" w:hAnsi="Times New Roman"/>
          <w:b/>
          <w:lang w:val="vi-VN"/>
        </w:rPr>
        <w:tab/>
      </w:r>
      <w:r w:rsidRPr="00197B64">
        <w:rPr>
          <w:rFonts w:ascii="Times New Roman" w:hAnsi="Times New Roman"/>
          <w:b/>
          <w:lang w:val="vi-VN"/>
        </w:rPr>
        <w:tab/>
      </w:r>
      <w:r w:rsidRPr="00197B64"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</w:r>
      <w:r w:rsidRPr="00197B64">
        <w:rPr>
          <w:rFonts w:ascii="Times New Roman" w:hAnsi="Times New Roman"/>
          <w:b/>
          <w:lang w:val="vi-VN"/>
        </w:rPr>
        <w:tab/>
      </w:r>
      <w:r w:rsidRPr="00197B64">
        <w:rPr>
          <w:rFonts w:ascii="Times New Roman" w:hAnsi="Times New Roman"/>
          <w:b/>
          <w:lang w:val="vi-VN"/>
        </w:rPr>
        <w:tab/>
      </w:r>
      <w:r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CB720F" w:rsidRPr="00197B64" w:rsidRDefault="00CB720F" w:rsidP="00CB720F">
      <w:pPr>
        <w:ind w:left="-180"/>
        <w:jc w:val="both"/>
        <w:rPr>
          <w:rFonts w:ascii="Times New Roman" w:hAnsi="Times New Roman"/>
          <w:b/>
          <w:lang w:val="vi-VN"/>
        </w:rPr>
      </w:pPr>
      <w:r w:rsidRPr="005337AF">
        <w:rPr>
          <w:rFonts w:ascii="Times New Roman" w:hAnsi="Times New Roman"/>
          <w:b/>
          <w:noProof/>
          <w:lang w:val="vi-VN" w:eastAsia="vi-VN"/>
        </w:rPr>
        <w:pict>
          <v:line id="_x0000_s1371" style="position:absolute;left:0;text-align:left;z-index:251678720" from="36pt,3.6pt" to="126pt,3.6pt"/>
        </w:pict>
      </w:r>
    </w:p>
    <w:p w:rsidR="00CB720F" w:rsidRPr="00587A21" w:rsidRDefault="00CB720F" w:rsidP="00CB720F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CB720F" w:rsidRDefault="00CB720F" w:rsidP="00CB720F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CB720F" w:rsidRPr="00115992" w:rsidRDefault="00CB720F" w:rsidP="00CB720F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7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8</w:t>
      </w:r>
    </w:p>
    <w:p w:rsidR="00CB720F" w:rsidRPr="00ED566C" w:rsidRDefault="00CB720F" w:rsidP="00CB720F">
      <w:pPr>
        <w:spacing w:line="288" w:lineRule="auto"/>
        <w:ind w:left="1980" w:firstLine="84"/>
        <w:jc w:val="both"/>
        <w:rPr>
          <w:rFonts w:ascii="Times New Roman" w:hAnsi="Times New Roman"/>
          <w:b/>
          <w:sz w:val="20"/>
          <w:szCs w:val="20"/>
        </w:rPr>
      </w:pPr>
    </w:p>
    <w:p w:rsidR="00CB720F" w:rsidRPr="00F22AC2" w:rsidRDefault="00CB720F" w:rsidP="00CB720F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>Cao đẳng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nghề</w:t>
      </w:r>
    </w:p>
    <w:p w:rsidR="00CB720F" w:rsidRPr="00595352" w:rsidRDefault="00CB720F" w:rsidP="00CB720F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r>
        <w:rPr>
          <w:rFonts w:ascii="Times New Roman" w:hAnsi="Times New Roman"/>
          <w:b/>
          <w:sz w:val="26"/>
          <w:szCs w:val="26"/>
        </w:rPr>
        <w:t>Sức bền vật liệu</w:t>
      </w:r>
    </w:p>
    <w:p w:rsidR="00CB720F" w:rsidRPr="00115992" w:rsidRDefault="00CB720F" w:rsidP="00CB720F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>
        <w:rPr>
          <w:rFonts w:ascii="Times New Roman" w:hAnsi="Times New Roman"/>
          <w:b/>
          <w:sz w:val="26"/>
          <w:szCs w:val="26"/>
        </w:rPr>
        <w:t>7C1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CCK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_</w:t>
      </w:r>
    </w:p>
    <w:p w:rsidR="00CB720F" w:rsidRDefault="00CB720F" w:rsidP="00CB720F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5337AF">
        <w:rPr>
          <w:rFonts w:ascii="Times New Roman" w:hAnsi="Times New Roman"/>
          <w:b/>
          <w:noProof/>
        </w:rPr>
        <w:pict>
          <v:shape id="_x0000_s1369" type="#_x0000_t202" style="position:absolute;left:0;text-align:left;margin-left:9pt;margin-top:13.85pt;width:63pt;height:24pt;z-index:251676672">
            <v:textbox style="mso-next-textbox:#_x0000_s1369">
              <w:txbxContent>
                <w:p w:rsidR="00CB720F" w:rsidRPr="0049659F" w:rsidRDefault="00CB720F" w:rsidP="00CB720F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r w:rsidRPr="0049659F">
                    <w:rPr>
                      <w:rFonts w:ascii="Times New Roman" w:hAnsi="Times New Roman"/>
                      <w:b/>
                    </w:rPr>
                    <w:t>Đề số 0</w:t>
                  </w:r>
                  <w:r>
                    <w:rPr>
                      <w:rFonts w:ascii="Times New Roman" w:hAnsi="Times New Roman"/>
                      <w:b/>
                    </w:rPr>
                    <w:t>2</w:t>
                  </w:r>
                </w:p>
              </w:txbxContent>
            </v:textbox>
          </v:shape>
        </w:pic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(không kể thời gian phát đề)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CB720F" w:rsidRPr="0021191F" w:rsidRDefault="00192E46" w:rsidP="00CB720F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D1409A">
        <w:rPr>
          <w:rFonts w:ascii="Times New Roman" w:hAnsi="Times New Roman"/>
          <w:noProof/>
          <w:sz w:val="16"/>
          <w:szCs w:val="16"/>
        </w:rPr>
        <w:pict>
          <v:group id="_x0000_s1373" style="position:absolute;left:0;text-align:left;margin-left:388.65pt;margin-top:5.3pt;width:99pt;height:146.5pt;z-index:251681792" coordorigin="9030,4680" coordsize="1980,2930">
            <v:rect id="_x0000_s1374" style="position:absolute;left:10476;top:6530;width:288;height:720;rotation:270" filled="f" stroked="f">
              <v:textbox style="mso-next-textbox:#_x0000_s1374" inset="0,0,0,0">
                <w:txbxContent>
                  <w:p w:rsidR="00CB720F" w:rsidRPr="0023352F" w:rsidRDefault="00CB720F" w:rsidP="00CB720F">
                    <w:r w:rsidRPr="0023352F">
                      <w:rPr>
                        <w:rFonts w:cs="VNI-Times"/>
                        <w:color w:val="000000"/>
                      </w:rPr>
                      <w:t>30 cm</w:t>
                    </w:r>
                  </w:p>
                </w:txbxContent>
              </v:textbox>
            </v:rect>
            <v:group id="_x0000_s1375" style="position:absolute;left:10184;top:5101;width:46;height:96" coordorigin="8260,6308" coordsize="46,120">
              <v:shape id="_x0000_s1376" style="position:absolute;left:8260;top:6308;width:46;height:120" coordsize="139,411" path="m,411r139,l69,,,411xe" fillcolor="black" stroked="f">
                <v:path arrowok="t"/>
              </v:shape>
              <v:shape id="_x0000_s1377" style="position:absolute;left:8260;top:6308;width:46;height:120" coordsize="139,411" path="m,411r139,l69,,,411e" filled="f" strokeweight="0">
                <v:path arrowok="t"/>
              </v:shape>
            </v:group>
            <v:rect id="_x0000_s1378" style="position:absolute;left:9601;top:4725;width:149;height:292" filled="f" stroked="f">
              <v:textbox style="mso-next-textbox:#_x0000_s1378" inset="0,0,0,0">
                <w:txbxContent>
                  <w:p w:rsidR="00CB720F" w:rsidRPr="0023352F" w:rsidRDefault="00CB720F" w:rsidP="00CB720F">
                    <w:r w:rsidRPr="0023352F">
                      <w:rPr>
                        <w:rFonts w:cs="VNI-Times"/>
                        <w:color w:val="000000"/>
                      </w:rPr>
                      <w:t>P</w:t>
                    </w:r>
                  </w:p>
                </w:txbxContent>
              </v:textbox>
            </v:rect>
            <v:group id="_x0000_s1379" style="position:absolute;left:9069;top:7561;width:945;height:49" coordorigin="3960,10620" coordsize="4320,180">
              <v:line id="_x0000_s1380" style="position:absolute" from="3960,10620" to="8280,10620"/>
              <v:line id="_x0000_s1381" style="position:absolute;flip:x" from="7200,10620" to="7380,10800"/>
              <v:line id="_x0000_s1382" style="position:absolute;flip:x" from="7380,10620" to="7560,10800"/>
              <v:line id="_x0000_s1383" style="position:absolute;flip:x" from="7560,10620" to="7740,10800"/>
              <v:line id="_x0000_s1384" style="position:absolute;flip:x" from="7740,10620" to="7920,10800"/>
              <v:line id="_x0000_s1385" style="position:absolute;flip:x" from="7920,10620" to="8100,10800"/>
              <v:line id="_x0000_s1386" style="position:absolute;flip:x" from="8100,10620" to="8280,10800"/>
              <v:group id="_x0000_s1387" style="position:absolute;left:3960;top:10620;width:1620;height:180" coordorigin="5580,10620" coordsize="1620,180">
                <v:line id="_x0000_s1388" style="position:absolute;flip:x" from="5580,10620" to="5760,10800"/>
                <v:line id="_x0000_s1389" style="position:absolute;flip:x" from="5940,10620" to="6120,10800"/>
                <v:line id="_x0000_s1390" style="position:absolute;flip:x" from="6120,10620" to="6300,10800"/>
                <v:line id="_x0000_s1391" style="position:absolute;flip:x" from="6300,10620" to="6480,10800"/>
                <v:line id="_x0000_s1392" style="position:absolute;flip:x" from="6480,10620" to="6660,10800"/>
                <v:line id="_x0000_s1393" style="position:absolute;flip:x" from="6840,10620" to="7020,10800"/>
                <v:line id="_x0000_s1394" style="position:absolute;flip:x" from="5760,10620" to="5940,10800"/>
                <v:line id="_x0000_s1395" style="position:absolute;flip:x" from="7020,10620" to="7200,10800"/>
                <v:line id="_x0000_s1396" style="position:absolute;flip:x" from="6660,10620" to="6840,10800"/>
              </v:group>
              <v:group id="_x0000_s1397" style="position:absolute;left:5580;top:10620;width:1620;height:180" coordorigin="5580,10620" coordsize="1620,180">
                <v:line id="_x0000_s1398" style="position:absolute;flip:x" from="5580,10620" to="5760,10800"/>
                <v:line id="_x0000_s1399" style="position:absolute;flip:x" from="5940,10620" to="6120,10800"/>
                <v:line id="_x0000_s1400" style="position:absolute;flip:x" from="6120,10620" to="6300,10800"/>
                <v:line id="_x0000_s1401" style="position:absolute;flip:x" from="6300,10620" to="6480,10800"/>
                <v:line id="_x0000_s1402" style="position:absolute;flip:x" from="6480,10620" to="6660,10800"/>
                <v:line id="_x0000_s1403" style="position:absolute;flip:x" from="6840,10620" to="7020,10800"/>
                <v:line id="_x0000_s1404" style="position:absolute;flip:x" from="5760,10620" to="5940,10800"/>
                <v:line id="_x0000_s1405" style="position:absolute;flip:x" from="7020,10620" to="7200,10800"/>
                <v:line id="_x0000_s1406" style="position:absolute;flip:x" from="6660,10620" to="6840,10800"/>
              </v:group>
            </v:group>
            <v:group id="_x0000_s1407" style="position:absolute;left:9542;top:5847;width:0;height:539" coordorigin="6120,11340" coordsize="0,1980">
              <v:line id="_x0000_s1408" style="position:absolute" from="6120,11700" to="6120,13320"/>
              <v:line id="_x0000_s1409" style="position:absolute" from="6120,11340" to="6120,11520"/>
            </v:group>
            <v:group id="_x0000_s1410" style="position:absolute;left:9542;top:7023;width:0;height:538" coordorigin="6120,11340" coordsize="0,1980">
              <v:line id="_x0000_s1411" style="position:absolute" from="6120,11700" to="6120,13320"/>
              <v:line id="_x0000_s1412" style="position:absolute" from="6120,11340" to="6120,11520"/>
            </v:group>
            <v:line id="_x0000_s1413" style="position:absolute" from="9542,4680" to="9542,5121" strokeweight="1.5pt">
              <v:stroke endarrow="block" endarrowwidth="narrow"/>
            </v:line>
            <v:group id="_x0000_s1414" style="position:absolute;left:9542;top:6434;width:0;height:540" coordorigin="6120,11340" coordsize="0,1980">
              <v:line id="_x0000_s1415" style="position:absolute" from="6120,11700" to="6120,13320"/>
              <v:line id="_x0000_s1416" style="position:absolute" from="6120,11340" to="6120,11520"/>
            </v:group>
            <v:line id="_x0000_s1417" style="position:absolute" from="9936,6239" to="9936,7561" strokeweight="1.5pt"/>
            <v:line id="_x0000_s1418" style="position:absolute" from="9148,6239" to="9148,7561" strokeweight="1.5pt"/>
            <v:line id="_x0000_s1419" style="position:absolute" from="9148,6239" to="9936,6239" strokeweight="1.5pt"/>
            <v:line id="_x0000_s1420" style="position:absolute" from="9542,5260" to="9542,5308"/>
            <v:line id="_x0000_s1421" style="position:absolute" from="9542,5357" to="9542,5798"/>
            <v:line id="_x0000_s1422" style="position:absolute" from="9266,5112" to="9266,6239" strokeweight="1.5pt"/>
            <v:line id="_x0000_s1423" style="position:absolute" from="9818,5112" to="9818,6239" strokeweight="1.5pt"/>
            <v:line id="_x0000_s1424" style="position:absolute" from="9739,6239" to="10290,6239" strokeweight=".5pt"/>
            <v:line id="_x0000_s1425" style="position:absolute" from="9069,7561" to="10014,7561"/>
            <v:line id="_x0000_s1426" style="position:absolute" from="9030,7561" to="10054,7561" strokeweight="1.5pt"/>
            <v:line id="_x0000_s1427" style="position:absolute" from="9266,5112" to="9818,5112" strokeweight="1.5pt"/>
            <v:line id="_x0000_s1428" style="position:absolute" from="9739,7561" to="10290,7561" strokeweight=".5pt"/>
            <v:line id="_x0000_s1429" style="position:absolute" from="9739,5112" to="10290,5112" strokeweight=".5pt"/>
            <v:line id="_x0000_s1430" style="position:absolute" from="10211,5112" to="10211,7561"/>
            <v:group id="_x0000_s1431" style="position:absolute;left:10184;top:7453;width:46;height:97" coordorigin="8260,7235" coordsize="46,121">
              <v:shape id="_x0000_s1432" style="position:absolute;left:8260;top:7235;width:46;height:121" coordsize="139,410" path="m,l139,,69,410,,xe" fillcolor="black" stroked="f">
                <v:path arrowok="t"/>
              </v:shape>
              <v:shape id="_x0000_s1433" style="position:absolute;left:8260;top:7235;width:46;height:121" coordsize="139,410" path="m,l139,,69,410,,e" filled="f" strokeweight="0">
                <v:path arrowok="t"/>
              </v:shape>
            </v:group>
            <v:group id="_x0000_s1434" style="position:absolute;left:9525;top:5004;width:46;height:97" coordorigin="8260,7235" coordsize="46,121">
              <v:shape id="_x0000_s1435" style="position:absolute;left:8260;top:7235;width:46;height:121" coordsize="139,410" path="m,l139,,69,410,,xe" fillcolor="black" stroked="f">
                <v:path arrowok="t"/>
              </v:shape>
              <v:shape id="_x0000_s1436" style="position:absolute;left:8260;top:7235;width:46;height:121" coordsize="139,410" path="m,l139,,69,410,,e" filled="f" strokeweight="0">
                <v:path arrowok="t"/>
              </v:shape>
            </v:group>
            <v:group id="_x0000_s1437" style="position:absolute;left:10184;top:6133;width:46;height:97" coordorigin="8260,7235" coordsize="46,121">
              <v:shape id="_x0000_s1438" style="position:absolute;left:8260;top:7235;width:46;height:121" coordsize="139,410" path="m,l139,,69,410,,xe" fillcolor="black" stroked="f">
                <v:path arrowok="t"/>
              </v:shape>
              <v:shape id="_x0000_s1439" style="position:absolute;left:8260;top:7235;width:46;height:121" coordsize="139,410" path="m,l139,,69,410,,e" filled="f" strokeweight="0">
                <v:path arrowok="t"/>
              </v:shape>
            </v:group>
            <v:group id="_x0000_s1440" style="position:absolute;left:10184;top:6230;width:46;height:96" coordorigin="8260,6308" coordsize="46,120">
              <v:shape id="_x0000_s1441" style="position:absolute;left:8260;top:6308;width:46;height:120" coordsize="139,411" path="m,411r139,l69,,,411xe" fillcolor="black" stroked="f">
                <v:path arrowok="t"/>
              </v:shape>
              <v:shape id="_x0000_s1442" style="position:absolute;left:8260;top:6308;width:46;height:120" coordsize="139,411" path="m,411r139,l69,,,411e" filled="f" strokeweight="0">
                <v:path arrowok="t"/>
              </v:shape>
            </v:group>
            <v:rect id="_x0000_s1443" style="position:absolute;left:10506;top:5341;width:288;height:720;rotation:270" filled="f" stroked="f">
              <v:textbox style="mso-next-textbox:#_x0000_s1443" inset="0,0,0,0">
                <w:txbxContent>
                  <w:p w:rsidR="00CB720F" w:rsidRPr="0023352F" w:rsidRDefault="00CB720F" w:rsidP="00CB720F">
                    <w:r w:rsidRPr="0023352F">
                      <w:rPr>
                        <w:rFonts w:cs="VNI-Times"/>
                        <w:color w:val="000000"/>
                      </w:rPr>
                      <w:t>25 cm</w:t>
                    </w:r>
                  </w:p>
                </w:txbxContent>
              </v:textbox>
            </v:rect>
          </v:group>
        </w:pict>
      </w:r>
      <w:r w:rsidR="00CB720F" w:rsidRPr="0021191F">
        <w:rPr>
          <w:rFonts w:ascii="Times New Roman" w:hAnsi="Times New Roman"/>
          <w:sz w:val="26"/>
          <w:szCs w:val="26"/>
          <w:lang w:val="vi-VN"/>
        </w:rPr>
        <w:t>(</w:t>
      </w:r>
      <w:r w:rsidR="00CB720F">
        <w:rPr>
          <w:rFonts w:ascii="Times New Roman" w:hAnsi="Times New Roman"/>
          <w:sz w:val="26"/>
          <w:szCs w:val="26"/>
        </w:rPr>
        <w:t>Thí sinh</w:t>
      </w:r>
      <w:r w:rsidR="00CB720F"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CB720F" w:rsidRPr="0021191F" w:rsidRDefault="00CB720F" w:rsidP="00CB720F">
      <w:pPr>
        <w:spacing w:line="288" w:lineRule="auto"/>
        <w:ind w:left="2160" w:firstLine="720"/>
        <w:rPr>
          <w:rFonts w:ascii="Times New Roman" w:hAnsi="Times New Roman"/>
          <w:b/>
          <w:sz w:val="26"/>
          <w:szCs w:val="26"/>
          <w:lang w:val="vi-VN"/>
        </w:rPr>
      </w:pPr>
    </w:p>
    <w:p w:rsidR="00CB720F" w:rsidRDefault="00CB720F" w:rsidP="00CB720F">
      <w:pPr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>
        <w:rPr>
          <w:rFonts w:ascii="Times New Roman" w:hAnsi="Times New Roman"/>
          <w:b/>
          <w:sz w:val="26"/>
          <w:szCs w:val="26"/>
        </w:rPr>
        <w:t>3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CB720F" w:rsidRDefault="00CB720F" w:rsidP="00192E46">
      <w:pPr>
        <w:spacing w:line="276" w:lineRule="auto"/>
        <w:ind w:right="3107" w:firstLine="720"/>
        <w:jc w:val="both"/>
        <w:rPr>
          <w:rFonts w:ascii="Times New Roman" w:hAnsi="Times New Roman"/>
        </w:rPr>
      </w:pPr>
      <w:r w:rsidRPr="00192E46">
        <w:rPr>
          <w:rFonts w:ascii="Times New Roman" w:hAnsi="Times New Roman"/>
        </w:rPr>
        <w:t xml:space="preserve">Một thanh hình trụ gồm 2 phần: Phần trên bằng thép, phần dưới bằng gang có mặt cắt ngang hình vuông </w:t>
      </w:r>
      <w:r w:rsidR="00192E46">
        <w:rPr>
          <w:rFonts w:ascii="Times New Roman" w:hAnsi="Times New Roman"/>
        </w:rPr>
        <w:t xml:space="preserve">với diện tích </w:t>
      </w:r>
      <w:r w:rsidRPr="00192E46">
        <w:rPr>
          <w:rFonts w:ascii="Times New Roman" w:hAnsi="Times New Roman"/>
        </w:rPr>
        <w:t xml:space="preserve">lần lượt là </w:t>
      </w:r>
      <w:r w:rsidR="00192E46">
        <w:rPr>
          <w:rFonts w:ascii="Times New Roman" w:hAnsi="Times New Roman"/>
        </w:rPr>
        <w:t>2</w:t>
      </w:r>
      <w:r w:rsidRPr="00192E46">
        <w:rPr>
          <w:rFonts w:ascii="Times New Roman" w:hAnsi="Times New Roman"/>
        </w:rPr>
        <w:t>5cm</w:t>
      </w:r>
      <w:r w:rsidR="00192E46">
        <w:rPr>
          <w:rFonts w:ascii="Times New Roman" w:hAnsi="Times New Roman"/>
          <w:vertAlign w:val="superscript"/>
        </w:rPr>
        <w:t>2</w:t>
      </w:r>
      <w:r w:rsidRPr="00192E46">
        <w:rPr>
          <w:rFonts w:ascii="Times New Roman" w:hAnsi="Times New Roman"/>
        </w:rPr>
        <w:t xml:space="preserve"> và </w:t>
      </w:r>
      <w:r w:rsidR="00192E46">
        <w:rPr>
          <w:rFonts w:ascii="Times New Roman" w:hAnsi="Times New Roman"/>
        </w:rPr>
        <w:t>56,25</w:t>
      </w:r>
      <w:r w:rsidRPr="00192E46">
        <w:rPr>
          <w:rFonts w:ascii="Times New Roman" w:hAnsi="Times New Roman"/>
        </w:rPr>
        <w:t>cm</w:t>
      </w:r>
      <w:r w:rsidR="00192E46">
        <w:rPr>
          <w:rFonts w:ascii="Times New Roman" w:hAnsi="Times New Roman"/>
          <w:vertAlign w:val="superscript"/>
        </w:rPr>
        <w:t>2</w:t>
      </w:r>
      <w:r w:rsidRPr="00192E46">
        <w:rPr>
          <w:rFonts w:ascii="Times New Roman" w:hAnsi="Times New Roman"/>
        </w:rPr>
        <w:t>. Kích thước dọc cho trên hình vẽ. Dưới tác dụng của lực nén đúng tâm P, thanh bị co lại một đoạn 0,</w:t>
      </w:r>
      <w:r w:rsidR="00192E46">
        <w:rPr>
          <w:rFonts w:ascii="Times New Roman" w:hAnsi="Times New Roman"/>
        </w:rPr>
        <w:t>02c</w:t>
      </w:r>
      <w:r w:rsidRPr="00192E46">
        <w:rPr>
          <w:rFonts w:ascii="Times New Roman" w:hAnsi="Times New Roman"/>
        </w:rPr>
        <w:t xml:space="preserve">m. Tìm độ lớn của lực P. Biết mođun đàn hồi của gang và thép lần lượt là </w:t>
      </w:r>
      <w:r w:rsidR="00192E46">
        <w:rPr>
          <w:rFonts w:ascii="Times New Roman" w:hAnsi="Times New Roman"/>
        </w:rPr>
        <w:t>E</w:t>
      </w:r>
      <w:r w:rsidR="00192E46">
        <w:rPr>
          <w:rFonts w:ascii="Times New Roman" w:hAnsi="Times New Roman"/>
          <w:vertAlign w:val="subscript"/>
        </w:rPr>
        <w:t xml:space="preserve">gang </w:t>
      </w:r>
      <w:r w:rsidR="00192E46">
        <w:rPr>
          <w:rFonts w:ascii="Times New Roman" w:hAnsi="Times New Roman"/>
        </w:rPr>
        <w:t>=1</w:t>
      </w:r>
      <w:r w:rsidRPr="00192E46">
        <w:rPr>
          <w:rFonts w:ascii="Times New Roman" w:hAnsi="Times New Roman"/>
        </w:rPr>
        <w:t>,2.10</w:t>
      </w:r>
      <w:r w:rsidR="00192E46">
        <w:rPr>
          <w:rFonts w:ascii="Times New Roman" w:hAnsi="Times New Roman"/>
          <w:vertAlign w:val="superscript"/>
        </w:rPr>
        <w:t>7</w:t>
      </w:r>
      <w:r w:rsidR="00192E46">
        <w:rPr>
          <w:rFonts w:ascii="Times New Roman" w:hAnsi="Times New Roman"/>
        </w:rPr>
        <w:t xml:space="preserve"> </w:t>
      </w:r>
      <w:r w:rsidRPr="00192E46">
        <w:rPr>
          <w:rFonts w:ascii="Times New Roman" w:hAnsi="Times New Roman"/>
        </w:rPr>
        <w:t>N/</w:t>
      </w:r>
      <w:r w:rsidR="00192E46">
        <w:rPr>
          <w:rFonts w:ascii="Times New Roman" w:hAnsi="Times New Roman"/>
        </w:rPr>
        <w:t>c</w:t>
      </w:r>
      <w:r w:rsidRPr="00192E46">
        <w:rPr>
          <w:rFonts w:ascii="Times New Roman" w:hAnsi="Times New Roman"/>
        </w:rPr>
        <w:t>m</w:t>
      </w:r>
      <w:r w:rsidRPr="00192E46">
        <w:rPr>
          <w:rFonts w:ascii="Times New Roman" w:hAnsi="Times New Roman"/>
          <w:vertAlign w:val="superscript"/>
        </w:rPr>
        <w:t>2</w:t>
      </w:r>
      <w:r w:rsidRPr="00192E46">
        <w:rPr>
          <w:rFonts w:ascii="Times New Roman" w:hAnsi="Times New Roman"/>
        </w:rPr>
        <w:t xml:space="preserve"> và </w:t>
      </w:r>
      <w:r w:rsidR="00192E46">
        <w:rPr>
          <w:rFonts w:ascii="Times New Roman" w:hAnsi="Times New Roman"/>
        </w:rPr>
        <w:t>E</w:t>
      </w:r>
      <w:r w:rsidR="00192E46">
        <w:rPr>
          <w:rFonts w:ascii="Times New Roman" w:hAnsi="Times New Roman"/>
          <w:vertAlign w:val="subscript"/>
        </w:rPr>
        <w:t xml:space="preserve">thép </w:t>
      </w:r>
      <w:r w:rsidR="00192E46">
        <w:rPr>
          <w:rFonts w:ascii="Times New Roman" w:hAnsi="Times New Roman"/>
        </w:rPr>
        <w:t>=</w:t>
      </w:r>
      <w:r w:rsidRPr="00192E46">
        <w:rPr>
          <w:rFonts w:ascii="Times New Roman" w:hAnsi="Times New Roman"/>
        </w:rPr>
        <w:t>2.10</w:t>
      </w:r>
      <w:r w:rsidR="00192E46">
        <w:rPr>
          <w:rFonts w:ascii="Times New Roman" w:hAnsi="Times New Roman"/>
          <w:vertAlign w:val="superscript"/>
        </w:rPr>
        <w:t>7</w:t>
      </w:r>
      <w:r w:rsidR="00192E46">
        <w:rPr>
          <w:rFonts w:ascii="Times New Roman" w:hAnsi="Times New Roman"/>
        </w:rPr>
        <w:t xml:space="preserve"> </w:t>
      </w:r>
      <w:r w:rsidRPr="00192E46">
        <w:rPr>
          <w:rFonts w:ascii="Times New Roman" w:hAnsi="Times New Roman"/>
        </w:rPr>
        <w:t>N/</w:t>
      </w:r>
      <w:r w:rsidR="00192E46">
        <w:rPr>
          <w:rFonts w:ascii="Times New Roman" w:hAnsi="Times New Roman"/>
        </w:rPr>
        <w:t>c</w:t>
      </w:r>
      <w:r w:rsidRPr="00192E46">
        <w:rPr>
          <w:rFonts w:ascii="Times New Roman" w:hAnsi="Times New Roman"/>
        </w:rPr>
        <w:t>m</w:t>
      </w:r>
      <w:r w:rsidRPr="00192E46">
        <w:rPr>
          <w:rFonts w:ascii="Times New Roman" w:hAnsi="Times New Roman"/>
          <w:vertAlign w:val="superscript"/>
        </w:rPr>
        <w:t>2</w:t>
      </w:r>
      <w:r w:rsidRPr="00192E46">
        <w:rPr>
          <w:rFonts w:ascii="Times New Roman" w:hAnsi="Times New Roman"/>
        </w:rPr>
        <w:t>.</w:t>
      </w:r>
    </w:p>
    <w:p w:rsidR="00192E46" w:rsidRPr="00192E46" w:rsidRDefault="00192E46" w:rsidP="00192E46">
      <w:pPr>
        <w:spacing w:line="276" w:lineRule="auto"/>
        <w:ind w:right="3107" w:firstLine="720"/>
        <w:jc w:val="both"/>
        <w:rPr>
          <w:rFonts w:ascii="Times New Roman" w:hAnsi="Times New Roman"/>
          <w:sz w:val="16"/>
          <w:szCs w:val="16"/>
        </w:rPr>
      </w:pPr>
    </w:p>
    <w:p w:rsidR="00192E46" w:rsidRPr="00C95C9A" w:rsidRDefault="00192E46" w:rsidP="00192E46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Câu </w:t>
      </w:r>
      <w:r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r w:rsidRPr="00C95C9A">
        <w:rPr>
          <w:rFonts w:ascii="Times New Roman" w:hAnsi="Times New Roman"/>
          <w:b/>
          <w:sz w:val="26"/>
          <w:szCs w:val="26"/>
        </w:rPr>
        <w:t>(</w:t>
      </w:r>
      <w:r w:rsidRPr="00C95C9A">
        <w:rPr>
          <w:rFonts w:ascii="Times New Roman" w:hAnsi="Times New Roman"/>
          <w:b/>
          <w:sz w:val="26"/>
          <w:szCs w:val="26"/>
          <w:lang w:val="vi-VN"/>
        </w:rPr>
        <w:t>3</w:t>
      </w:r>
      <w:r w:rsidRPr="00C95C9A">
        <w:rPr>
          <w:rFonts w:ascii="Times New Roman" w:hAnsi="Times New Roman"/>
          <w:b/>
          <w:sz w:val="26"/>
          <w:szCs w:val="26"/>
        </w:rPr>
        <w:t xml:space="preserve"> điểm)</w:t>
      </w:r>
    </w:p>
    <w:p w:rsidR="00192E46" w:rsidRPr="00192E46" w:rsidRDefault="00192E46" w:rsidP="003D31FA">
      <w:pPr>
        <w:spacing w:line="276" w:lineRule="auto"/>
        <w:ind w:right="4187" w:firstLine="360"/>
        <w:jc w:val="both"/>
        <w:rPr>
          <w:rFonts w:ascii="Times New Roman" w:hAnsi="Times New Roman"/>
        </w:rPr>
      </w:pPr>
      <w:r w:rsidRPr="00192E46">
        <w:rPr>
          <w:rFonts w:ascii="Times New Roman" w:hAnsi="Times New Roman"/>
          <w:noProof/>
        </w:rPr>
        <w:pict>
          <v:group id="_x0000_s1490" style="position:absolute;left:0;text-align:left;margin-left:307.35pt;margin-top:12.8pt;width:190.25pt;height:50.8pt;z-index:251684864" coordorigin="7218,8042" coordsize="3805,1016">
            <v:shape id="_x0000_s1491" style="position:absolute;left:7396;top:8666;width:3093;height:18" coordsize="10388,57" path="m,l,57,10388,,,xe" fillcolor="black" stroked="f">
              <v:path arrowok="t"/>
            </v:shape>
            <v:shape id="_x0000_s1492" style="position:absolute;left:7396;top:8666;width:3093;height:18" coordsize="10388,57" path="m,57l10388,r,57l,57xe" fillcolor="black" stroked="f">
              <v:path arrowok="t"/>
            </v:shape>
            <v:rect id="_x0000_s1493" style="position:absolute;left:7396;top:8666;width:3093;height:18" filled="f" strokeweight="1.5pt"/>
            <v:rect id="_x0000_s1494" style="position:absolute;left:7419;top:8670;width:244;height:313" filled="f" stroked="f">
              <v:textbox style="mso-next-textbox:#_x0000_s1494" inset="0,0,0,0">
                <w:txbxContent>
                  <w:p w:rsidR="00192E46" w:rsidRPr="00192E46" w:rsidRDefault="00192E46" w:rsidP="00192E46">
                    <w:r w:rsidRPr="00192E46">
                      <w:rPr>
                        <w:color w:val="000000"/>
                        <w:sz w:val="22"/>
                        <w:szCs w:val="22"/>
                      </w:rPr>
                      <w:t>A</w:t>
                    </w:r>
                  </w:p>
                </w:txbxContent>
              </v:textbox>
            </v:rect>
            <v:group id="_x0000_s1495" style="position:absolute;left:7440;top:8042;width:327;height:421" coordorigin="7295,6660" coordsize="290,380">
              <v:rect id="_x0000_s1496" style="position:absolute;left:7493;top:6812;width:92;height:228" filled="f" stroked="f">
                <v:textbox style="mso-next-textbox:#_x0000_s1496" inset="0,0,0,0">
                  <w:txbxContent>
                    <w:p w:rsidR="00192E46" w:rsidRPr="00192E46" w:rsidRDefault="00192E46" w:rsidP="00192E46">
                      <w:r w:rsidRPr="00192E46">
                        <w:rPr>
                          <w:color w:val="000000"/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rect>
              <v:rect id="_x0000_s1497" style="position:absolute;left:7295;top:6660;width:174;height:279" filled="f" stroked="f">
                <v:textbox style="mso-next-textbox:#_x0000_s1497" inset="0,0,0,0">
                  <w:txbxContent>
                    <w:p w:rsidR="00192E46" w:rsidRPr="00192E46" w:rsidRDefault="00192E46" w:rsidP="00192E46">
                      <w:r w:rsidRPr="00192E46">
                        <w:rPr>
                          <w:color w:val="000000"/>
                          <w:sz w:val="22"/>
                          <w:szCs w:val="22"/>
                        </w:rPr>
                        <w:t>m</w:t>
                      </w:r>
                    </w:p>
                  </w:txbxContent>
                </v:textbox>
              </v:rect>
            </v:group>
            <v:rect id="_x0000_s1498" style="position:absolute;left:10542;top:8627;width:228;height:341" filled="f" stroked="f">
              <v:textbox style="mso-next-textbox:#_x0000_s1498" inset="0,0,0,0">
                <w:txbxContent>
                  <w:p w:rsidR="00192E46" w:rsidRPr="00192E46" w:rsidRDefault="00192E46" w:rsidP="00192E46">
                    <w:r w:rsidRPr="00192E46">
                      <w:rPr>
                        <w:color w:val="000000"/>
                        <w:sz w:val="22"/>
                        <w:szCs w:val="22"/>
                      </w:rPr>
                      <w:t>B</w:t>
                    </w:r>
                  </w:p>
                </w:txbxContent>
              </v:textbox>
            </v:rect>
            <v:rect id="_x0000_s1499" style="position:absolute;left:10732;top:8213;width:82;height:228" filled="f" stroked="f">
              <v:textbox style="mso-next-textbox:#_x0000_s1499" inset="0,0,0,0">
                <w:txbxContent>
                  <w:p w:rsidR="00192E46" w:rsidRPr="00192E46" w:rsidRDefault="00192E46" w:rsidP="00192E46">
                    <w:r w:rsidRPr="00192E46">
                      <w:rPr>
                        <w:color w:val="000000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rect>
            <v:rect id="_x0000_s1500" style="position:absolute;left:10554;top:8042;width:216;height:303" filled="f" stroked="f">
              <v:textbox style="mso-next-textbox:#_x0000_s1500" inset="0,0,0,0">
                <w:txbxContent>
                  <w:p w:rsidR="00192E46" w:rsidRPr="00192E46" w:rsidRDefault="00192E46" w:rsidP="00192E46">
                    <w:r w:rsidRPr="00192E46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</w:p>
                </w:txbxContent>
              </v:textbox>
            </v:rect>
            <v:line id="_x0000_s1501" style="position:absolute;flip:x" from="10313,8708" to="10474,9058"/>
            <v:line id="_x0000_s1502" style="position:absolute;flip:x" from="7218,8665" to="7379,9014"/>
            <v:rect id="_x0000_s1503" style="position:absolute;left:9221;top:8042;width:284;height:280" filled="f" stroked="f">
              <v:textbox style="mso-next-textbox:#_x0000_s1503" inset="0,0,0,0">
                <w:txbxContent>
                  <w:p w:rsidR="00192E46" w:rsidRPr="00192E46" w:rsidRDefault="00192E46" w:rsidP="00192E46">
                    <w:r w:rsidRPr="00192E46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</w:p>
                </w:txbxContent>
              </v:textbox>
            </v:rect>
            <v:rect id="_x0000_s1504" style="position:absolute;left:9398;top:8190;width:237;height:251" filled="f" stroked="f">
              <v:textbox style="mso-next-textbox:#_x0000_s1504" inset="0,0,0,0">
                <w:txbxContent>
                  <w:p w:rsidR="00192E46" w:rsidRPr="00192E46" w:rsidRDefault="00192E46" w:rsidP="00192E46">
                    <w:r w:rsidRPr="00192E46">
                      <w:rPr>
                        <w:color w:val="000000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rect>
            <v:line id="_x0000_s1505" style="position:absolute;flip:x" from="9000,8679" to="9161,9029"/>
            <v:shape id="_x0000_s1506" type="#_x0000_t19" style="position:absolute;left:8960;top:8242;width:763;height:737;flip:x" coordsize="21600,22779" adj="-2920421,1354379,,15156" path="wr-21600,-6444,21600,36756,15390,,20210,22779nfewr-21600,-6444,21600,36756,15390,,20210,22779l,15156nsxe">
              <v:stroke startarrow="block" startarrowwidth="narrow" endarrowwidth="narrow"/>
              <v:path o:connectlocs="15390,0;20210,22779;0,15156"/>
            </v:shape>
            <v:rect id="_x0000_s1507" style="position:absolute;left:8271;top:8065;width:260;height:324" filled="f" stroked="f">
              <v:textbox style="mso-next-textbox:#_x0000_s1507" inset="0,0,0,0">
                <w:txbxContent>
                  <w:p w:rsidR="00192E46" w:rsidRPr="00192E46" w:rsidRDefault="00192E46" w:rsidP="00192E46">
                    <w:r w:rsidRPr="00192E46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</w:p>
                </w:txbxContent>
              </v:textbox>
            </v:rect>
            <v:rect id="_x0000_s1508" style="position:absolute;left:8449;top:8257;width:82;height:228" filled="f" stroked="f">
              <v:textbox style="mso-next-textbox:#_x0000_s1508" inset="0,0,0,0">
                <w:txbxContent>
                  <w:p w:rsidR="00192E46" w:rsidRPr="00192E46" w:rsidRDefault="00192E46" w:rsidP="00192E46">
                    <w:r w:rsidRPr="00192E46">
                      <w:rPr>
                        <w:color w:val="000000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rect>
            <v:line id="_x0000_s1509" style="position:absolute;flip:x" from="8049,8665" to="8209,9014"/>
            <v:shape id="_x0000_s1510" type="#_x0000_t19" style="position:absolute;left:7234;top:8286;width:697;height:620;flip:x" coordsize="21600,19149" adj="-2604278,938292,,13808" path="wr-21600,-7792,21600,35408,16610,,20929,19149nfewr-21600,-7792,21600,35408,16610,,20929,19149l,13808nsxe">
              <v:stroke startarrow="block" startarrowwidth="narrow" endarrowwidth="narrow"/>
              <v:path o:connectlocs="16610,0;20929,19149;0,13808"/>
            </v:shape>
            <v:shape id="_x0000_s1511" type="#_x0000_t19" style="position:absolute;left:10326;top:8348;width:697;height:620;flip:x" coordsize="21600,19149" adj="-2604278,938292,,13808" path="wr-21600,-7792,21600,35408,16610,,20929,19149nfewr-21600,-7792,21600,35408,16610,,20929,19149l,13808nsxe">
              <v:stroke endarrow="block" endarrowwidth="narrow"/>
              <v:path o:connectlocs="16610,0;20929,19149;0,13808"/>
            </v:shape>
            <v:shape id="_x0000_s1512" type="#_x0000_t19" style="position:absolute;left:7998;top:8246;width:763;height:737;flip:x" coordsize="21600,22779" adj="-2920421,1354379,,15156" path="wr-21600,-6444,21600,36756,15390,,20210,22779nfewr-21600,-6444,21600,36756,15390,,20210,22779l,15156nsxe">
              <v:stroke startarrowwidth="narrow" endarrow="block" endarrowwidth="narrow"/>
              <v:path o:connectlocs="15390,0;20210,22779;0,15156"/>
            </v:shape>
            <v:line id="_x0000_s1513" style="position:absolute" from="8212,8129" to="8212,8654"/>
            <v:line id="_x0000_s1514" style="position:absolute" from="9177,8129" to="9177,8654"/>
            <v:line id="_x0000_s1515" style="position:absolute" from="10490,8129" to="10490,8654"/>
            <v:line id="_x0000_s1516" style="position:absolute" from="7395,8129" to="7395,8654"/>
          </v:group>
        </w:pict>
      </w:r>
      <w:r w:rsidRPr="00192E46">
        <w:rPr>
          <w:rFonts w:ascii="Times New Roman" w:hAnsi="Times New Roman"/>
        </w:rPr>
        <w:t>Một trục AB chịu các mômen xoắn ngoại lực:</w:t>
      </w:r>
      <w:r w:rsidR="003D31FA">
        <w:rPr>
          <w:rFonts w:ascii="Times New Roman" w:hAnsi="Times New Roman"/>
        </w:rPr>
        <w:t xml:space="preserve"> </w:t>
      </w:r>
      <w:r w:rsidRPr="00192E46">
        <w:rPr>
          <w:rFonts w:ascii="Times New Roman" w:hAnsi="Times New Roman"/>
        </w:rPr>
        <w:t>m</w:t>
      </w:r>
      <w:r w:rsidRPr="00192E46">
        <w:rPr>
          <w:rFonts w:ascii="Times New Roman" w:hAnsi="Times New Roman"/>
          <w:vertAlign w:val="subscript"/>
        </w:rPr>
        <w:t>1</w:t>
      </w:r>
      <w:r w:rsidRPr="00192E46">
        <w:rPr>
          <w:rFonts w:ascii="Times New Roman" w:hAnsi="Times New Roman"/>
        </w:rPr>
        <w:t>=1kNm, m</w:t>
      </w:r>
      <w:r w:rsidRPr="00192E46">
        <w:rPr>
          <w:rFonts w:ascii="Times New Roman" w:hAnsi="Times New Roman"/>
          <w:vertAlign w:val="subscript"/>
        </w:rPr>
        <w:t>2</w:t>
      </w:r>
      <w:r w:rsidRPr="00192E46">
        <w:rPr>
          <w:rFonts w:ascii="Times New Roman" w:hAnsi="Times New Roman"/>
        </w:rPr>
        <w:t>=2,6kNm, m</w:t>
      </w:r>
      <w:r w:rsidRPr="00192E46">
        <w:rPr>
          <w:rFonts w:ascii="Times New Roman" w:hAnsi="Times New Roman"/>
          <w:vertAlign w:val="subscript"/>
        </w:rPr>
        <w:t>3</w:t>
      </w:r>
      <w:r w:rsidRPr="00192E46">
        <w:rPr>
          <w:rFonts w:ascii="Times New Roman" w:hAnsi="Times New Roman"/>
        </w:rPr>
        <w:t>=2kNm, m</w:t>
      </w:r>
      <w:r w:rsidRPr="00192E46">
        <w:rPr>
          <w:rFonts w:ascii="Times New Roman" w:hAnsi="Times New Roman"/>
          <w:vertAlign w:val="subscript"/>
        </w:rPr>
        <w:t>4</w:t>
      </w:r>
      <w:r w:rsidRPr="00192E46">
        <w:rPr>
          <w:rFonts w:ascii="Times New Roman" w:hAnsi="Times New Roman"/>
        </w:rPr>
        <w:t>=0,4kNm. Trục có đường kính d = 5cm, G = 8.10</w:t>
      </w:r>
      <w:r w:rsidRPr="00192E46">
        <w:rPr>
          <w:rFonts w:ascii="Times New Roman" w:hAnsi="Times New Roman"/>
          <w:vertAlign w:val="superscript"/>
        </w:rPr>
        <w:t>10</w:t>
      </w:r>
      <w:r w:rsidRPr="00192E46">
        <w:rPr>
          <w:rFonts w:ascii="Times New Roman" w:hAnsi="Times New Roman"/>
        </w:rPr>
        <w:t xml:space="preserve"> N/m</w:t>
      </w:r>
      <w:r w:rsidRPr="00192E46">
        <w:rPr>
          <w:rFonts w:ascii="Times New Roman" w:hAnsi="Times New Roman"/>
          <w:vertAlign w:val="superscript"/>
        </w:rPr>
        <w:t>2</w:t>
      </w:r>
      <w:r w:rsidRPr="00192E46">
        <w:rPr>
          <w:rFonts w:ascii="Times New Roman" w:hAnsi="Times New Roman"/>
        </w:rPr>
        <w:t xml:space="preserve">. </w:t>
      </w:r>
      <w:r w:rsidRPr="00192E46">
        <w:rPr>
          <w:rFonts w:ascii="Times New Roman" w:hAnsi="Times New Roman"/>
        </w:rPr>
        <w:tab/>
      </w:r>
    </w:p>
    <w:p w:rsidR="00192E46" w:rsidRPr="00192E46" w:rsidRDefault="00192E46" w:rsidP="00192E46">
      <w:pPr>
        <w:numPr>
          <w:ilvl w:val="0"/>
          <w:numId w:val="5"/>
        </w:numPr>
        <w:spacing w:line="276" w:lineRule="auto"/>
        <w:jc w:val="both"/>
        <w:rPr>
          <w:rFonts w:ascii="Times New Roman" w:hAnsi="Times New Roman"/>
        </w:rPr>
      </w:pPr>
      <w:r w:rsidRPr="00192E46">
        <w:t>V</w:t>
      </w:r>
      <w:r w:rsidRPr="00192E46">
        <w:rPr>
          <w:rFonts w:ascii="Times New Roman" w:hAnsi="Times New Roman"/>
        </w:rPr>
        <w:t>ẽ biểu đồ moment xoắn nội lực của trục (1,5đ)</w:t>
      </w:r>
    </w:p>
    <w:p w:rsidR="00192E46" w:rsidRPr="00192E46" w:rsidRDefault="00192E46" w:rsidP="00192E46">
      <w:pPr>
        <w:numPr>
          <w:ilvl w:val="0"/>
          <w:numId w:val="5"/>
        </w:numPr>
        <w:spacing w:line="276" w:lineRule="auto"/>
        <w:jc w:val="both"/>
        <w:rPr>
          <w:rFonts w:ascii="Times New Roman" w:hAnsi="Times New Roman"/>
        </w:rPr>
      </w:pPr>
      <w:r w:rsidRPr="00192E46">
        <w:rPr>
          <w:rFonts w:ascii="Times New Roman" w:hAnsi="Times New Roman"/>
        </w:rPr>
        <w:t xml:space="preserve">Kiểm tra độ bền và độ cứng của trục. </w:t>
      </w:r>
    </w:p>
    <w:p w:rsidR="00192E46" w:rsidRPr="00192E46" w:rsidRDefault="003D31FA" w:rsidP="00192E46">
      <w:pPr>
        <w:spacing w:line="276" w:lineRule="auto"/>
        <w:ind w:left="720"/>
        <w:jc w:val="both"/>
        <w:rPr>
          <w:rFonts w:ascii="Times New Roman" w:hAnsi="Times New Roman"/>
        </w:rPr>
      </w:pPr>
      <w:r w:rsidRPr="00192E46">
        <w:rPr>
          <w:rFonts w:ascii="Times New Roman" w:hAnsi="Times New Roman"/>
          <w:noProof/>
        </w:rPr>
        <w:pict>
          <v:group id="_x0000_s1444" style="position:absolute;left:0;text-align:left;margin-left:299.4pt;margin-top:9pt;width:196.5pt;height:80.65pt;z-index:251683840" coordorigin="4338,10262" coordsize="4159,1620">
            <v:shape id="_x0000_s1445" type="#_x0000_t202" style="position:absolute;left:4807;top:11404;width:900;height:478" filled="f" stroked="f">
              <v:textbox style="mso-next-textbox:#_x0000_s1445">
                <w:txbxContent>
                  <w:p w:rsidR="00192E46" w:rsidRPr="005F599C" w:rsidRDefault="00192E46" w:rsidP="00192E46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0,4</w:t>
                    </w:r>
                    <w:r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group id="_x0000_s1446" style="position:absolute;left:5377;top:11144;width:374;height:370" coordorigin="10363,5369" coordsize="374,370">
              <v:oval id="_x0000_s1447" style="position:absolute;left:10500;top:5553;width:109;height:93"/>
              <v:line id="_x0000_s1448" style="position:absolute" from="10554,5461" to="10554,5553"/>
              <v:oval id="_x0000_s1449" style="position:absolute;left:10500;top:5369;width:109;height:92"/>
              <v:group id="_x0000_s1450" style="position:absolute;left:10363;top:5646;width:374;height:93" coordorigin="7485,9540" coordsize="615,180">
                <v:line id="_x0000_s1451" style="position:absolute" from="7560,9540" to="8100,9540"/>
                <v:line id="_x0000_s1452" style="position:absolute;flip:x" from="7815,9540" to="7995,9720"/>
                <v:line id="_x0000_s1453" style="position:absolute;flip:x" from="7590,9540" to="7770,9720"/>
                <v:line id="_x0000_s1454" style="position:absolute;flip:x" from="7920,9540" to="8100,9720"/>
                <v:line id="_x0000_s1455" style="position:absolute;flip:x" from="7485,9540" to="7665,9720"/>
                <v:line id="_x0000_s1456" style="position:absolute;flip:x" from="7710,9540" to="7890,9720"/>
              </v:group>
            </v:group>
            <v:line id="_x0000_s1457" style="position:absolute" from="4777,10598" to="4777,11152" strokeweight="1pt">
              <v:stroke endarrow="block" endarrowwidth="narrow"/>
            </v:line>
            <v:shape id="_x0000_s1458" type="#_x0000_t202" style="position:absolute;left:4338;top:10964;width:585;height:479" filled="f" stroked="f">
              <v:textbox style="mso-next-textbox:#_x0000_s1458">
                <w:txbxContent>
                  <w:p w:rsidR="00192E46" w:rsidRPr="00747B85" w:rsidRDefault="00192E46" w:rsidP="00192E46">
                    <w:r>
                      <w:t>A</w:t>
                    </w:r>
                  </w:p>
                </w:txbxContent>
              </v:textbox>
            </v:shape>
            <v:shape id="_x0000_s1459" type="#_x0000_t202" style="position:absolute;left:7912;top:11018;width:585;height:480" filled="f" stroked="f">
              <v:textbox style="mso-next-textbox:#_x0000_s1459">
                <w:txbxContent>
                  <w:p w:rsidR="00192E46" w:rsidRPr="00747B85" w:rsidRDefault="00192E46" w:rsidP="00192E46">
                    <w:r>
                      <w:t>B</w:t>
                    </w:r>
                  </w:p>
                </w:txbxContent>
              </v:textbox>
            </v:shape>
            <v:line id="_x0000_s1460" style="position:absolute" from="5557,11166" to="5557,11804"/>
            <v:line id="_x0000_s1461" style="position:absolute" from="4779,11146" to="4779,11784"/>
            <v:line id="_x0000_s1462" style="position:absolute" from="7896,11191" to="7896,11829"/>
            <v:line id="_x0000_s1463" style="position:absolute" from="4793,11722" to="7912,11722"/>
            <v:group id="_x0000_s1464" style="position:absolute;left:7688;top:11142;width:374;height:370" coordorigin="7281,5369" coordsize="374,370">
              <v:oval id="_x0000_s1465" style="position:absolute;left:7427;top:5369;width:110;height:92"/>
              <v:line id="_x0000_s1466" style="position:absolute" from="7326,5646" to="7655,5646"/>
              <v:line id="_x0000_s1467" style="position:absolute;flip:x" from="7482,5646" to="7591,5739"/>
              <v:line id="_x0000_s1468" style="position:absolute;flip:x" from="7345,5646" to="7454,5739"/>
              <v:line id="_x0000_s1469" style="position:absolute;flip:x" from="7545,5646" to="7655,5739"/>
              <v:line id="_x0000_s1470" style="position:absolute;flip:x" from="7418,5646" to="7527,5739"/>
              <v:line id="_x0000_s1471" style="position:absolute;flip:x" from="7372,5461" to="7482,5646"/>
              <v:line id="_x0000_s1472" style="position:absolute" from="7482,5461" to="7591,5646"/>
              <v:line id="_x0000_s1473" style="position:absolute;flip:x" from="7281,5646" to="7390,5739"/>
            </v:group>
            <v:line id="_x0000_s1474" style="position:absolute;flip:x" from="7037,11683" to="7147,11775"/>
            <v:line id="_x0000_s1475" style="position:absolute;flip:x" from="7851,11683" to="7960,11775"/>
            <v:line id="_x0000_s1476" style="position:absolute;flip:x" from="4734,11669" to="4843,11762"/>
            <v:shape id="_x0000_s1477" type="#_x0000_t202" style="position:absolute;left:5527;top:11040;width:585;height:478" filled="f" stroked="f">
              <v:textbox style="mso-next-textbox:#_x0000_s1477">
                <w:txbxContent>
                  <w:p w:rsidR="00192E46" w:rsidRPr="00747B85" w:rsidRDefault="00192E46" w:rsidP="00192E46"/>
                </w:txbxContent>
              </v:textbox>
            </v:shape>
            <v:line id="_x0000_s1478" style="position:absolute" from="4764,11144" to="7946,11144" strokeweight="1.5pt"/>
            <v:line id="_x0000_s1479" style="position:absolute" from="7099,11151" to="7099,11789"/>
            <v:line id="_x0000_s1480" style="position:absolute;flip:x" from="5512,11683" to="5621,11775"/>
            <v:shape id="_x0000_s1481" type="#_x0000_t202" style="position:absolute;left:4717;top:10442;width:540;height:479" filled="f" stroked="f">
              <v:textbox style="mso-next-textbox:#_x0000_s1481">
                <w:txbxContent>
                  <w:p w:rsidR="00192E46" w:rsidRPr="009E0DBB" w:rsidRDefault="00192E46" w:rsidP="00192E46">
                    <w:pPr>
                      <w:rPr>
                        <w:rFonts w:ascii="Times New Roman" w:hAnsi="Times New Roman"/>
                        <w:vertAlign w:val="subscript"/>
                        <w:lang w:val="vi-VN"/>
                      </w:rPr>
                    </w:pPr>
                    <w:r>
                      <w:t>P</w:t>
                    </w:r>
                    <w:r>
                      <w:rPr>
                        <w:rFonts w:ascii="Times New Roman" w:hAnsi="Times New Roman"/>
                        <w:vertAlign w:val="subscript"/>
                        <w:lang w:val="vi-VN"/>
                      </w:rPr>
                      <w:t>1</w:t>
                    </w:r>
                  </w:p>
                </w:txbxContent>
              </v:textbox>
            </v:shape>
            <v:shape id="_x0000_s1482" type="#_x0000_t202" style="position:absolute;left:6067;top:11397;width:900;height:478" filled="f" stroked="f">
              <v:textbox style="mso-next-textbox:#_x0000_s1482">
                <w:txbxContent>
                  <w:p w:rsidR="00192E46" w:rsidRPr="005F599C" w:rsidRDefault="00192E46" w:rsidP="00192E46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0,8</w:t>
                    </w:r>
                    <w:r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shape id="_x0000_s1483" type="#_x0000_t202" style="position:absolute;left:7087;top:11397;width:900;height:478" filled="f" stroked="f">
              <v:textbox style="mso-next-textbox:#_x0000_s1483">
                <w:txbxContent>
                  <w:p w:rsidR="00192E46" w:rsidRPr="005F599C" w:rsidRDefault="00192E46" w:rsidP="00192E46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0,4</w:t>
                    </w:r>
                    <w:r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line id="_x0000_s1484" style="position:absolute" from="7102,10429" to="7102,11168" strokeweight="1pt">
              <v:stroke endarrow="block" endarrowwidth="narrow"/>
            </v:line>
            <v:shape id="_x0000_s1485" type="#_x0000_t202" style="position:absolute;left:6648;top:10262;width:540;height:479" filled="f" stroked="f">
              <v:textbox style="mso-next-textbox:#_x0000_s1485">
                <w:txbxContent>
                  <w:p w:rsidR="00192E46" w:rsidRPr="009E0DBB" w:rsidRDefault="00192E46" w:rsidP="00192E46">
                    <w:pPr>
                      <w:rPr>
                        <w:rFonts w:ascii="Times New Roman" w:hAnsi="Times New Roman"/>
                        <w:vertAlign w:val="subscript"/>
                        <w:lang w:val="vi-VN"/>
                      </w:rPr>
                    </w:pPr>
                    <w:r>
                      <w:t>P</w:t>
                    </w:r>
                    <w:r>
                      <w:rPr>
                        <w:rFonts w:ascii="Times New Roman" w:hAnsi="Times New Roman"/>
                        <w:vertAlign w:val="subscript"/>
                        <w:lang w:val="vi-VN"/>
                      </w:rPr>
                      <w:t>2</w:t>
                    </w:r>
                  </w:p>
                </w:txbxContent>
              </v:textbox>
            </v:shape>
            <v:group id="_x0000_s1486" style="position:absolute;left:6828;top:10743;width:495;height:438" coordorigin="6828,10743" coordsize="495,438">
              <v:line id="_x0000_s1487" style="position:absolute" from="6828,10806" to="7113,11181"/>
              <v:shape id="_x0000_s1488" type="#_x0000_t19" style="position:absolute;left:6833;top:10743;width:490;height:179" coordsize="36120,21600" adj="-9473828,-2029241,17598" path="wr-4002,,39198,43200,,9075,36120,10487nfewr-4002,,39198,43200,,9075,36120,10487l17598,21600nsxe">
                <v:stroke startarrowwidth="narrow" endarrow="block" endarrowwidth="narrow"/>
                <v:path o:connectlocs="0,9075;36120,10487;17598,21600"/>
              </v:shape>
            </v:group>
            <v:shape id="_x0000_s1489" type="#_x0000_t202" style="position:absolute;left:7113;top:10352;width:705;height:540" filled="f" stroked="f">
              <v:textbox style="mso-next-textbox:#_x0000_s1489">
                <w:txbxContent>
                  <w:p w:rsidR="00192E46" w:rsidRPr="00D91D11" w:rsidRDefault="00192E46" w:rsidP="00192E46">
                    <w:pPr>
                      <w:rPr>
                        <w:vertAlign w:val="subscript"/>
                      </w:rPr>
                    </w:pPr>
                    <w:r>
                      <w:t>m</w:t>
                    </w:r>
                  </w:p>
                </w:txbxContent>
              </v:textbox>
            </v:shape>
          </v:group>
        </w:pict>
      </w:r>
      <w:r w:rsidR="00192E46" w:rsidRPr="00192E46">
        <w:rPr>
          <w:rFonts w:ascii="Times New Roman" w:hAnsi="Times New Roman"/>
        </w:rPr>
        <w:t>Biết [</w:t>
      </w:r>
      <w:r w:rsidR="00192E46" w:rsidRPr="00192E46">
        <w:rPr>
          <w:rFonts w:ascii="Times New Roman" w:hAnsi="Times New Roman"/>
        </w:rPr>
        <w:sym w:font="Symbol" w:char="F074"/>
      </w:r>
      <w:r w:rsidR="00192E46" w:rsidRPr="00192E46">
        <w:rPr>
          <w:rFonts w:ascii="Times New Roman" w:hAnsi="Times New Roman"/>
        </w:rPr>
        <w:t>] = 80MN/m</w:t>
      </w:r>
      <w:r w:rsidR="00192E46" w:rsidRPr="00192E46">
        <w:rPr>
          <w:rFonts w:ascii="Times New Roman" w:hAnsi="Times New Roman"/>
          <w:vertAlign w:val="superscript"/>
        </w:rPr>
        <w:t>2</w:t>
      </w:r>
      <w:r w:rsidR="00192E46" w:rsidRPr="00192E46">
        <w:rPr>
          <w:rFonts w:ascii="Times New Roman" w:hAnsi="Times New Roman"/>
        </w:rPr>
        <w:t xml:space="preserve"> và [</w:t>
      </w:r>
      <w:r w:rsidR="00192E46" w:rsidRPr="00192E46">
        <w:rPr>
          <w:rFonts w:ascii="Times New Roman" w:hAnsi="Times New Roman"/>
        </w:rPr>
        <w:sym w:font="Symbol" w:char="F071"/>
      </w:r>
      <w:r w:rsidR="00192E46" w:rsidRPr="00192E46">
        <w:rPr>
          <w:rFonts w:ascii="Times New Roman" w:hAnsi="Times New Roman"/>
        </w:rPr>
        <w:t>] = 0,6 độ/m (1,5đ)</w:t>
      </w:r>
    </w:p>
    <w:p w:rsidR="00192E46" w:rsidRPr="00192E46" w:rsidRDefault="00192E46" w:rsidP="00192E46">
      <w:pPr>
        <w:ind w:right="-79"/>
        <w:jc w:val="both"/>
        <w:rPr>
          <w:rFonts w:ascii="Times New Roman" w:hAnsi="Times New Roman"/>
          <w:b/>
          <w:sz w:val="16"/>
          <w:szCs w:val="16"/>
          <w:u w:val="single"/>
        </w:rPr>
      </w:pPr>
    </w:p>
    <w:p w:rsidR="00192E46" w:rsidRDefault="00192E46" w:rsidP="003D31FA">
      <w:pPr>
        <w:spacing w:line="276" w:lineRule="auto"/>
        <w:ind w:right="-79"/>
        <w:jc w:val="both"/>
        <w:rPr>
          <w:rFonts w:ascii="Times New Roman" w:hAnsi="Times New Roman"/>
          <w:sz w:val="26"/>
          <w:szCs w:val="26"/>
          <w:lang w:val="vi-VN"/>
        </w:rPr>
      </w:pPr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Câu </w:t>
      </w:r>
      <w:r>
        <w:rPr>
          <w:rFonts w:ascii="Times New Roman" w:hAnsi="Times New Roman"/>
          <w:b/>
          <w:sz w:val="26"/>
          <w:szCs w:val="26"/>
          <w:u w:val="single"/>
          <w:lang w:val="vi-VN"/>
        </w:rPr>
        <w:t>3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r w:rsidRPr="00C95C9A">
        <w:rPr>
          <w:rFonts w:ascii="Times New Roman" w:hAnsi="Times New Roman"/>
          <w:b/>
          <w:sz w:val="26"/>
          <w:szCs w:val="26"/>
        </w:rPr>
        <w:t>(</w:t>
      </w:r>
      <w:r w:rsidRPr="00C95C9A">
        <w:rPr>
          <w:rFonts w:ascii="Times New Roman" w:hAnsi="Times New Roman"/>
          <w:b/>
          <w:sz w:val="26"/>
          <w:szCs w:val="26"/>
          <w:lang w:val="vi-VN"/>
        </w:rPr>
        <w:t>4</w:t>
      </w:r>
      <w:r w:rsidRPr="00C95C9A">
        <w:rPr>
          <w:rFonts w:ascii="Times New Roman" w:hAnsi="Times New Roman"/>
          <w:b/>
          <w:sz w:val="26"/>
          <w:szCs w:val="26"/>
        </w:rPr>
        <w:t xml:space="preserve"> điểm)</w:t>
      </w:r>
      <w:r w:rsidRPr="001B673E">
        <w:rPr>
          <w:rFonts w:ascii="Times New Roman" w:hAnsi="Times New Roman"/>
          <w:sz w:val="26"/>
          <w:szCs w:val="26"/>
        </w:rPr>
        <w:t xml:space="preserve"> </w:t>
      </w:r>
    </w:p>
    <w:p w:rsidR="00192E46" w:rsidRPr="00192E46" w:rsidRDefault="00192E46" w:rsidP="003D31FA">
      <w:pPr>
        <w:spacing w:line="276" w:lineRule="auto"/>
        <w:ind w:right="4097"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Pr="00192E46">
        <w:rPr>
          <w:rFonts w:ascii="Times New Roman" w:hAnsi="Times New Roman"/>
        </w:rPr>
        <w:t>Dầm AB có mặt cắt ngang hình tròn đường kính d, chịu tác dụng các lực P</w:t>
      </w:r>
      <w:r w:rsidRPr="00192E46">
        <w:rPr>
          <w:rFonts w:ascii="Times New Roman" w:hAnsi="Times New Roman"/>
          <w:vertAlign w:val="subscript"/>
        </w:rPr>
        <w:t>1</w:t>
      </w:r>
      <w:r w:rsidRPr="00192E46">
        <w:rPr>
          <w:rFonts w:ascii="Times New Roman" w:hAnsi="Times New Roman"/>
        </w:rPr>
        <w:t>= 800N, P</w:t>
      </w:r>
      <w:r w:rsidRPr="00192E46">
        <w:rPr>
          <w:rFonts w:ascii="Times New Roman" w:hAnsi="Times New Roman"/>
          <w:vertAlign w:val="subscript"/>
        </w:rPr>
        <w:t>2</w:t>
      </w:r>
      <w:r w:rsidRPr="00192E46">
        <w:rPr>
          <w:rFonts w:ascii="Times New Roman" w:hAnsi="Times New Roman"/>
        </w:rPr>
        <w:t>=1</w:t>
      </w:r>
      <w:r w:rsidRPr="00192E46">
        <w:rPr>
          <w:rFonts w:ascii="Times New Roman" w:hAnsi="Times New Roman"/>
          <w:lang w:val="vi-VN"/>
        </w:rPr>
        <w:t>5</w:t>
      </w:r>
      <w:r w:rsidRPr="00192E46">
        <w:rPr>
          <w:rFonts w:ascii="Times New Roman" w:hAnsi="Times New Roman"/>
        </w:rPr>
        <w:t>00N và m = 320Nm.</w:t>
      </w:r>
    </w:p>
    <w:p w:rsidR="00192E46" w:rsidRPr="00192E46" w:rsidRDefault="00192E46" w:rsidP="00192E46">
      <w:pPr>
        <w:numPr>
          <w:ilvl w:val="0"/>
          <w:numId w:val="6"/>
        </w:numPr>
        <w:spacing w:line="276" w:lineRule="auto"/>
        <w:jc w:val="both"/>
        <w:rPr>
          <w:rFonts w:ascii="Times New Roman" w:hAnsi="Times New Roman"/>
        </w:rPr>
      </w:pPr>
      <w:r w:rsidRPr="00192E46">
        <w:rPr>
          <w:rFonts w:ascii="Times New Roman" w:hAnsi="Times New Roman"/>
        </w:rPr>
        <w:t>Vẽ biểu đồ nội lực của dầm (</w:t>
      </w:r>
      <w:r w:rsidRPr="00192E46">
        <w:rPr>
          <w:rFonts w:ascii="Times New Roman" w:hAnsi="Times New Roman"/>
          <w:lang w:val="vi-VN"/>
        </w:rPr>
        <w:t>3</w:t>
      </w:r>
      <w:r w:rsidRPr="00192E46">
        <w:rPr>
          <w:rFonts w:ascii="Times New Roman" w:hAnsi="Times New Roman"/>
        </w:rPr>
        <w:t>,5đ)</w:t>
      </w:r>
    </w:p>
    <w:p w:rsidR="00192E46" w:rsidRPr="00192E46" w:rsidRDefault="00192E46" w:rsidP="00192E46">
      <w:pPr>
        <w:spacing w:line="276" w:lineRule="auto"/>
        <w:ind w:left="540" w:right="425" w:hanging="180"/>
        <w:jc w:val="both"/>
        <w:rPr>
          <w:rFonts w:ascii="Times New Roman" w:hAnsi="Times New Roman"/>
        </w:rPr>
      </w:pPr>
      <w:r w:rsidRPr="00192E46">
        <w:rPr>
          <w:rFonts w:ascii="Times New Roman" w:hAnsi="Times New Roman"/>
        </w:rPr>
        <w:t>b)  Xác định đường kính</w:t>
      </w:r>
      <w:r w:rsidRPr="00192E46">
        <w:rPr>
          <w:rFonts w:ascii="Times New Roman" w:hAnsi="Times New Roman"/>
          <w:lang w:val="vi-VN"/>
        </w:rPr>
        <w:t xml:space="preserve"> </w:t>
      </w:r>
      <w:r w:rsidRPr="00192E46">
        <w:rPr>
          <w:rFonts w:ascii="Times New Roman" w:hAnsi="Times New Roman"/>
        </w:rPr>
        <w:t>của dầm . Biết [</w:t>
      </w:r>
      <w:r w:rsidRPr="00192E46">
        <w:rPr>
          <w:rFonts w:ascii="Times New Roman" w:hAnsi="Times New Roman"/>
        </w:rPr>
        <w:sym w:font="Symbol" w:char="F073"/>
      </w:r>
      <w:r w:rsidRPr="00192E46">
        <w:rPr>
          <w:rFonts w:ascii="Times New Roman" w:hAnsi="Times New Roman"/>
        </w:rPr>
        <w:t>] = 300MN/m</w:t>
      </w:r>
      <w:r w:rsidRPr="00192E46">
        <w:rPr>
          <w:rFonts w:ascii="Times New Roman" w:hAnsi="Times New Roman"/>
          <w:vertAlign w:val="superscript"/>
        </w:rPr>
        <w:t>2</w:t>
      </w:r>
      <w:r w:rsidRPr="00192E46">
        <w:rPr>
          <w:rFonts w:ascii="Times New Roman" w:hAnsi="Times New Roman"/>
        </w:rPr>
        <w:t xml:space="preserve"> (0,5đ)</w:t>
      </w:r>
    </w:p>
    <w:p w:rsidR="00192E46" w:rsidRPr="00192E46" w:rsidRDefault="00192E46" w:rsidP="00192E46">
      <w:pPr>
        <w:spacing w:line="276" w:lineRule="auto"/>
        <w:rPr>
          <w:rFonts w:ascii="Times New Roman" w:hAnsi="Times New Roman"/>
        </w:rPr>
      </w:pPr>
    </w:p>
    <w:p w:rsidR="00192E46" w:rsidRDefault="00192E46" w:rsidP="00192E46">
      <w:pPr>
        <w:jc w:val="center"/>
        <w:rPr>
          <w:rFonts w:ascii="Times New Roman" w:hAnsi="Times New Roman"/>
        </w:rPr>
      </w:pPr>
      <w:r w:rsidRPr="00F51A8C">
        <w:rPr>
          <w:rFonts w:ascii="Times New Roman" w:hAnsi="Times New Roman"/>
          <w:sz w:val="28"/>
          <w:szCs w:val="28"/>
          <w:lang w:val="vi-VN"/>
        </w:rPr>
        <w:t xml:space="preserve">--------- </w:t>
      </w:r>
      <w:r w:rsidRPr="00F51A8C">
        <w:rPr>
          <w:rFonts w:ascii="Times New Roman" w:hAnsi="Times New Roman"/>
          <w:b/>
          <w:sz w:val="28"/>
          <w:szCs w:val="28"/>
          <w:lang w:val="vi-VN"/>
        </w:rPr>
        <w:t>HẾT</w:t>
      </w:r>
      <w:r w:rsidRPr="00F51A8C">
        <w:rPr>
          <w:rFonts w:ascii="Times New Roman" w:hAnsi="Times New Roman"/>
          <w:sz w:val="28"/>
          <w:szCs w:val="28"/>
          <w:lang w:val="vi-VN"/>
        </w:rPr>
        <w:t xml:space="preserve"> ---------</w:t>
      </w:r>
      <w:r w:rsidRPr="00F51A8C">
        <w:rPr>
          <w:rFonts w:ascii="Times New Roman" w:hAnsi="Times New Roman"/>
          <w:lang w:val="vi-VN"/>
        </w:rPr>
        <w:tab/>
      </w:r>
      <w:r w:rsidRPr="00F51A8C">
        <w:rPr>
          <w:rFonts w:ascii="Times New Roman" w:hAnsi="Times New Roman"/>
          <w:lang w:val="vi-VN"/>
        </w:rPr>
        <w:tab/>
      </w:r>
    </w:p>
    <w:p w:rsidR="00192E46" w:rsidRPr="00C44CFE" w:rsidRDefault="00192E46" w:rsidP="00192E46">
      <w:pPr>
        <w:jc w:val="center"/>
        <w:rPr>
          <w:rFonts w:ascii="Times New Roman" w:hAnsi="Times New Roman"/>
          <w:sz w:val="16"/>
          <w:szCs w:val="16"/>
        </w:rPr>
      </w:pPr>
    </w:p>
    <w:p w:rsidR="00192E46" w:rsidRPr="00F51A8C" w:rsidRDefault="00192E46" w:rsidP="00192E46">
      <w:pPr>
        <w:ind w:firstLine="720"/>
        <w:rPr>
          <w:rFonts w:ascii="Times New Roman" w:hAnsi="Times New Roman"/>
          <w:sz w:val="28"/>
          <w:szCs w:val="28"/>
          <w:lang w:val="vi-VN"/>
        </w:rPr>
      </w:pPr>
      <w:r w:rsidRPr="00F51A8C">
        <w:rPr>
          <w:rFonts w:ascii="Times New Roman" w:hAnsi="Times New Roman"/>
          <w:lang w:val="vi-VN"/>
        </w:rPr>
        <w:t xml:space="preserve">GHI CHÚ: CÁN BỘ COI THI KHÔNG ĐƯỢC GIẢI THÍCH GÌ THÊM             </w:t>
      </w:r>
    </w:p>
    <w:p w:rsidR="00192E46" w:rsidRDefault="00192E46" w:rsidP="00192E46"/>
    <w:p w:rsidR="00192E46" w:rsidRDefault="00192E46" w:rsidP="00192E46"/>
    <w:p w:rsidR="00192E46" w:rsidRPr="0021191F" w:rsidRDefault="00192E46" w:rsidP="00192E46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b/>
          <w:lang w:val="vi-VN"/>
        </w:rPr>
        <w:t xml:space="preserve">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KHOA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         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192E46" w:rsidRPr="00115992" w:rsidRDefault="00192E46" w:rsidP="00192E46">
      <w:pPr>
        <w:rPr>
          <w:rFonts w:ascii="Times New Roman" w:hAnsi="Times New Roman"/>
          <w:b/>
          <w:bCs/>
          <w:lang w:val="vi-VN"/>
        </w:rPr>
      </w:pPr>
      <w:r w:rsidRPr="00115992">
        <w:rPr>
          <w:rFonts w:ascii="Times New Roman" w:hAnsi="Times New Roman"/>
          <w:lang w:val="vi-VN"/>
        </w:rPr>
        <w:t xml:space="preserve"> (Ký và ghi rõ họ tên)                          </w:t>
      </w:r>
      <w:r>
        <w:rPr>
          <w:rFonts w:ascii="Times New Roman" w:hAnsi="Times New Roman"/>
        </w:rPr>
        <w:t xml:space="preserve">     </w:t>
      </w:r>
      <w:r w:rsidRPr="00115992">
        <w:rPr>
          <w:rFonts w:ascii="Times New Roman" w:hAnsi="Times New Roman"/>
          <w:lang w:val="vi-VN"/>
        </w:rPr>
        <w:t>(Ký và ghi rõ họ tên)</w:t>
      </w:r>
      <w:r w:rsidRPr="00115992">
        <w:rPr>
          <w:rFonts w:ascii="Times New Roman" w:hAnsi="Times New Roman"/>
          <w:lang w:val="vi-VN"/>
        </w:rPr>
        <w:tab/>
        <w:t xml:space="preserve">          </w:t>
      </w:r>
      <w:r>
        <w:rPr>
          <w:rFonts w:ascii="Times New Roman" w:hAnsi="Times New Roman"/>
        </w:rPr>
        <w:t xml:space="preserve">   </w:t>
      </w:r>
      <w:r w:rsidRPr="00115992">
        <w:rPr>
          <w:rFonts w:ascii="Times New Roman" w:hAnsi="Times New Roman"/>
          <w:lang w:val="vi-VN"/>
        </w:rPr>
        <w:t>(Ký và ghi rõ họ tên)</w:t>
      </w:r>
    </w:p>
    <w:p w:rsidR="00192E46" w:rsidRPr="00115992" w:rsidRDefault="00192E46" w:rsidP="00192E46">
      <w:pPr>
        <w:rPr>
          <w:rFonts w:ascii="Times New Roman" w:hAnsi="Times New Roman"/>
          <w:b/>
          <w:bCs/>
          <w:lang w:val="vi-VN"/>
        </w:rPr>
      </w:pPr>
    </w:p>
    <w:p w:rsidR="00192E46" w:rsidRPr="00115992" w:rsidRDefault="00192E46" w:rsidP="00192E46">
      <w:pPr>
        <w:rPr>
          <w:rFonts w:ascii="Times New Roman" w:hAnsi="Times New Roman"/>
        </w:rPr>
      </w:pPr>
    </w:p>
    <w:p w:rsidR="00192E46" w:rsidRPr="00115992" w:rsidRDefault="00192E46" w:rsidP="00192E46">
      <w:pPr>
        <w:rPr>
          <w:rFonts w:ascii="Times New Roman" w:hAnsi="Times New Roman"/>
        </w:rPr>
      </w:pPr>
    </w:p>
    <w:p w:rsidR="00192E46" w:rsidRPr="00115992" w:rsidRDefault="00192E46" w:rsidP="00192E46">
      <w:pPr>
        <w:spacing w:line="288" w:lineRule="auto"/>
        <w:jc w:val="both"/>
        <w:rPr>
          <w:rFonts w:ascii="Times New Roman" w:hAnsi="Times New Roman"/>
          <w:b/>
          <w:u w:val="single"/>
        </w:rPr>
      </w:pPr>
    </w:p>
    <w:p w:rsidR="00192E46" w:rsidRPr="00115992" w:rsidRDefault="00192E46" w:rsidP="00192E46">
      <w:pPr>
        <w:spacing w:line="288" w:lineRule="auto"/>
        <w:jc w:val="both"/>
        <w:rPr>
          <w:rFonts w:ascii="Times New Roman" w:hAnsi="Times New Roman"/>
          <w:b/>
          <w:i/>
        </w:rPr>
      </w:pPr>
      <w:r w:rsidRPr="00115992">
        <w:rPr>
          <w:rFonts w:ascii="Times New Roman" w:hAnsi="Times New Roman"/>
          <w:b/>
          <w:i/>
          <w:lang w:val="vi-VN"/>
        </w:rPr>
        <w:t xml:space="preserve">Chung Trần Thế Vinh   </w:t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  <w:t xml:space="preserve">       Vũ Quang Khải</w:t>
      </w:r>
      <w:r w:rsidRPr="00115992">
        <w:rPr>
          <w:rFonts w:ascii="Times New Roman" w:hAnsi="Times New Roman"/>
          <w:b/>
          <w:i/>
          <w:lang w:val="vi-VN"/>
        </w:rPr>
        <w:tab/>
        <w:t xml:space="preserve">       </w:t>
      </w:r>
      <w:r w:rsidRPr="00115992"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b/>
          <w:i/>
        </w:rPr>
        <w:t xml:space="preserve">            </w:t>
      </w:r>
      <w:r w:rsidRPr="00115992">
        <w:rPr>
          <w:rFonts w:ascii="Times New Roman" w:hAnsi="Times New Roman"/>
          <w:b/>
          <w:i/>
          <w:lang w:val="vi-VN"/>
        </w:rPr>
        <w:t>Phan Thị Xuân Trang</w:t>
      </w:r>
      <w:r w:rsidRPr="00115992">
        <w:rPr>
          <w:rFonts w:ascii="Times New Roman" w:hAnsi="Times New Roman"/>
          <w:b/>
          <w:i/>
          <w:lang w:val="vi-VN"/>
        </w:rPr>
        <w:tab/>
        <w:t xml:space="preserve">        </w:t>
      </w:r>
    </w:p>
    <w:p w:rsidR="00192E46" w:rsidRDefault="00192E46" w:rsidP="00FD3BE6">
      <w:pPr>
        <w:jc w:val="both"/>
        <w:rPr>
          <w:rFonts w:ascii="Times New Roman" w:hAnsi="Times New Roman"/>
          <w:b/>
        </w:rPr>
      </w:pPr>
    </w:p>
    <w:p w:rsidR="00192E46" w:rsidRPr="00197B64" w:rsidRDefault="00192E46" w:rsidP="00192E46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lastRenderedPageBreak/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192E46" w:rsidRPr="00197B64" w:rsidRDefault="00192E46" w:rsidP="00192E46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192E46" w:rsidRPr="00197B64" w:rsidRDefault="00192E46" w:rsidP="00192E46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</w:rPr>
        <w:pict>
          <v:line id="_x0000_s1518" style="position:absolute;left:0;text-align:left;z-index:251687936" from="306.75pt,4.65pt" to="396.75pt,4.65pt"/>
        </w:pict>
      </w:r>
      <w:r w:rsidRPr="00197B64">
        <w:rPr>
          <w:rFonts w:ascii="Times New Roman" w:hAnsi="Times New Roman"/>
          <w:b/>
          <w:lang w:val="vi-VN"/>
        </w:rPr>
        <w:t xml:space="preserve"> </w:t>
      </w:r>
      <w:r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>T</w:t>
      </w:r>
      <w:r>
        <w:rPr>
          <w:rFonts w:ascii="Times New Roman" w:hAnsi="Times New Roman"/>
          <w:b/>
        </w:rPr>
        <w:t xml:space="preserve">HÀNH </w:t>
      </w:r>
      <w:r w:rsidRPr="00197B64">
        <w:rPr>
          <w:rFonts w:ascii="Times New Roman" w:hAnsi="Times New Roman"/>
          <w:b/>
          <w:lang w:val="vi-VN"/>
        </w:rPr>
        <w:t>P</w:t>
      </w:r>
      <w:r>
        <w:rPr>
          <w:rFonts w:ascii="Times New Roman" w:hAnsi="Times New Roman"/>
          <w:b/>
        </w:rPr>
        <w:t>HỐ</w:t>
      </w:r>
      <w:r w:rsidRPr="00197B64">
        <w:rPr>
          <w:rFonts w:ascii="Times New Roman" w:hAnsi="Times New Roman"/>
          <w:b/>
          <w:lang w:val="vi-VN"/>
        </w:rPr>
        <w:t xml:space="preserve"> HỒ CHÍ MINH</w:t>
      </w:r>
      <w:r w:rsidRPr="00197B64">
        <w:rPr>
          <w:rFonts w:ascii="Times New Roman" w:hAnsi="Times New Roman"/>
          <w:b/>
          <w:lang w:val="vi-VN"/>
        </w:rPr>
        <w:tab/>
      </w:r>
      <w:r w:rsidRPr="00197B64">
        <w:rPr>
          <w:rFonts w:ascii="Times New Roman" w:hAnsi="Times New Roman"/>
          <w:b/>
          <w:lang w:val="vi-VN"/>
        </w:rPr>
        <w:tab/>
      </w:r>
      <w:r w:rsidRPr="00197B64">
        <w:rPr>
          <w:rFonts w:ascii="Times New Roman" w:hAnsi="Times New Roman"/>
          <w:b/>
          <w:lang w:val="vi-VN"/>
        </w:rPr>
        <w:tab/>
      </w:r>
      <w:r w:rsidRPr="00197B64"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</w:r>
      <w:r w:rsidRPr="00197B64">
        <w:rPr>
          <w:rFonts w:ascii="Times New Roman" w:hAnsi="Times New Roman"/>
          <w:b/>
          <w:lang w:val="vi-VN"/>
        </w:rPr>
        <w:tab/>
      </w:r>
      <w:r w:rsidRPr="00197B64">
        <w:rPr>
          <w:rFonts w:ascii="Times New Roman" w:hAnsi="Times New Roman"/>
          <w:b/>
          <w:lang w:val="vi-VN"/>
        </w:rPr>
        <w:tab/>
      </w:r>
      <w:r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192E46" w:rsidRPr="00197B64" w:rsidRDefault="00192E46" w:rsidP="00192E46">
      <w:pPr>
        <w:ind w:left="-180"/>
        <w:jc w:val="both"/>
        <w:rPr>
          <w:rFonts w:ascii="Times New Roman" w:hAnsi="Times New Roman"/>
          <w:b/>
          <w:lang w:val="vi-VN"/>
        </w:rPr>
      </w:pPr>
      <w:r w:rsidRPr="005337AF">
        <w:rPr>
          <w:rFonts w:ascii="Times New Roman" w:hAnsi="Times New Roman"/>
          <w:b/>
          <w:noProof/>
          <w:lang w:val="vi-VN" w:eastAsia="vi-VN"/>
        </w:rPr>
        <w:pict>
          <v:line id="_x0000_s1519" style="position:absolute;left:0;text-align:left;z-index:251688960" from="36pt,3.6pt" to="126pt,3.6pt"/>
        </w:pict>
      </w:r>
    </w:p>
    <w:p w:rsidR="00192E46" w:rsidRPr="00587A21" w:rsidRDefault="00192E46" w:rsidP="00192E46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192E46" w:rsidRDefault="00192E46" w:rsidP="00192E46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>
        <w:rPr>
          <w:rFonts w:ascii="Times New Roman" w:hAnsi="Times New Roman"/>
          <w:b/>
          <w:sz w:val="32"/>
          <w:szCs w:val="32"/>
        </w:rPr>
        <w:t xml:space="preserve">ĐÁP ÁN </w:t>
      </w: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192E46" w:rsidRPr="000C1B5C" w:rsidRDefault="00192E46" w:rsidP="00192E46">
      <w:pPr>
        <w:spacing w:before="120" w:line="360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7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8</w:t>
      </w:r>
    </w:p>
    <w:p w:rsidR="00192E46" w:rsidRPr="00F22AC2" w:rsidRDefault="00192E46" w:rsidP="00192E46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>Cao đẳng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nghề</w:t>
      </w:r>
    </w:p>
    <w:p w:rsidR="00192E46" w:rsidRPr="00595352" w:rsidRDefault="00192E46" w:rsidP="00192E46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r>
        <w:rPr>
          <w:rFonts w:ascii="Times New Roman" w:hAnsi="Times New Roman"/>
          <w:b/>
          <w:sz w:val="26"/>
          <w:szCs w:val="26"/>
        </w:rPr>
        <w:t>Sức bền vật liệu</w:t>
      </w:r>
    </w:p>
    <w:p w:rsidR="00192E46" w:rsidRPr="00115992" w:rsidRDefault="00192E46" w:rsidP="00192E46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>
        <w:rPr>
          <w:rFonts w:ascii="Times New Roman" w:hAnsi="Times New Roman"/>
          <w:b/>
          <w:sz w:val="26"/>
          <w:szCs w:val="26"/>
        </w:rPr>
        <w:t>7C1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CCK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_</w:t>
      </w:r>
    </w:p>
    <w:p w:rsidR="00192E46" w:rsidRDefault="00192E46" w:rsidP="00192E46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5337AF">
        <w:rPr>
          <w:rFonts w:ascii="Times New Roman" w:hAnsi="Times New Roman"/>
          <w:b/>
          <w:noProof/>
        </w:rPr>
        <w:pict>
          <v:shape id="_x0000_s1517" type="#_x0000_t202" style="position:absolute;left:0;text-align:left;margin-left:9pt;margin-top:13.85pt;width:63pt;height:24pt;z-index:251686912">
            <v:textbox style="mso-next-textbox:#_x0000_s1517">
              <w:txbxContent>
                <w:p w:rsidR="00192E46" w:rsidRPr="0049659F" w:rsidRDefault="00192E46" w:rsidP="00192E46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r w:rsidRPr="0049659F">
                    <w:rPr>
                      <w:rFonts w:ascii="Times New Roman" w:hAnsi="Times New Roman"/>
                      <w:b/>
                    </w:rPr>
                    <w:t>Đề số 0</w:t>
                  </w:r>
                  <w:r w:rsidR="00FD3BE6">
                    <w:rPr>
                      <w:rFonts w:ascii="Times New Roman" w:hAnsi="Times New Roman"/>
                      <w:b/>
                    </w:rPr>
                    <w:t>2</w:t>
                  </w:r>
                </w:p>
              </w:txbxContent>
            </v:textbox>
          </v:shape>
        </w:pic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(không kể thời gian phát đề)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192E46" w:rsidRPr="0021191F" w:rsidRDefault="00192E46" w:rsidP="00192E46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>(</w:t>
      </w:r>
      <w:r>
        <w:rPr>
          <w:rFonts w:ascii="Times New Roman" w:hAnsi="Times New Roman"/>
          <w:sz w:val="26"/>
          <w:szCs w:val="26"/>
        </w:rPr>
        <w:t>Thí sinh</w:t>
      </w:r>
      <w:r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FD3BE6" w:rsidRDefault="00FD3BE6" w:rsidP="00FD3BE6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CD0CB1">
        <w:rPr>
          <w:rFonts w:ascii="Times New Roman" w:hAnsi="Times New Roman"/>
          <w:b/>
          <w:sz w:val="26"/>
          <w:szCs w:val="26"/>
        </w:rPr>
        <w:t>NỘI DUNG</w:t>
      </w:r>
    </w:p>
    <w:tbl>
      <w:tblPr>
        <w:tblStyle w:val="TableGrid"/>
        <w:tblW w:w="10260" w:type="dxa"/>
        <w:tblInd w:w="-252" w:type="dxa"/>
        <w:tblLayout w:type="fixed"/>
        <w:tblLook w:val="01E0"/>
      </w:tblPr>
      <w:tblGrid>
        <w:gridCol w:w="720"/>
        <w:gridCol w:w="540"/>
        <w:gridCol w:w="8038"/>
        <w:gridCol w:w="962"/>
      </w:tblGrid>
      <w:tr w:rsidR="00FD3BE6" w:rsidTr="00A025D6">
        <w:tc>
          <w:tcPr>
            <w:tcW w:w="720" w:type="dxa"/>
          </w:tcPr>
          <w:p w:rsidR="00FD3BE6" w:rsidRDefault="00FD3BE6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</w:p>
        </w:tc>
        <w:tc>
          <w:tcPr>
            <w:tcW w:w="540" w:type="dxa"/>
          </w:tcPr>
          <w:p w:rsidR="00FD3BE6" w:rsidRDefault="00FD3BE6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Ý</w:t>
            </w:r>
          </w:p>
        </w:tc>
        <w:tc>
          <w:tcPr>
            <w:tcW w:w="8038" w:type="dxa"/>
          </w:tcPr>
          <w:p w:rsidR="00FD3BE6" w:rsidRDefault="00FD3BE6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962" w:type="dxa"/>
          </w:tcPr>
          <w:p w:rsidR="00FD3BE6" w:rsidRDefault="00FD3BE6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</w:p>
        </w:tc>
      </w:tr>
      <w:tr w:rsidR="00FD3BE6" w:rsidTr="00A025D6">
        <w:tc>
          <w:tcPr>
            <w:tcW w:w="720" w:type="dxa"/>
          </w:tcPr>
          <w:p w:rsidR="00FD3BE6" w:rsidRDefault="00FD3BE6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540" w:type="dxa"/>
          </w:tcPr>
          <w:p w:rsidR="00FD3BE6" w:rsidRDefault="00FD3BE6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FD3BE6" w:rsidRDefault="00FD3BE6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FD3BE6" w:rsidRDefault="00FD3BE6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FD3BE6" w:rsidTr="00A025D6">
        <w:trPr>
          <w:trHeight w:val="6326"/>
        </w:trPr>
        <w:tc>
          <w:tcPr>
            <w:tcW w:w="720" w:type="dxa"/>
          </w:tcPr>
          <w:p w:rsidR="00FD3BE6" w:rsidRDefault="00FD3BE6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FD3BE6" w:rsidRDefault="00FD3BE6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FD3BE6" w:rsidRPr="008F5CAF" w:rsidRDefault="00FD3BE6" w:rsidP="00A025D6">
            <w:pPr>
              <w:tabs>
                <w:tab w:val="left" w:pos="817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pict>
                <v:group id="_x0000_s1795" style="position:absolute;margin-left:97.1pt;margin-top:2.75pt;width:102.5pt;height:127.65pt;z-index:253372928;mso-position-horizontal-relative:text;mso-position-vertical-relative:text" coordorigin="4246,6163" coordsize="2050,2553">
                  <v:rect id="_x0000_s1722" style="position:absolute;left:5838;top:7757;width:251;height:664;rotation:270" o:regroupid="1" filled="f" stroked="f">
                    <v:textbox style="mso-next-textbox:#_x0000_s1722" inset="0,0,0,0">
                      <w:txbxContent>
                        <w:p w:rsidR="00FD3BE6" w:rsidRPr="0023352F" w:rsidRDefault="00FD3BE6" w:rsidP="002B49C2">
                          <w:r w:rsidRPr="0023352F">
                            <w:rPr>
                              <w:rFonts w:cs="VNI-Times"/>
                              <w:color w:val="000000"/>
                            </w:rPr>
                            <w:t>30 cm</w:t>
                          </w:r>
                        </w:p>
                      </w:txbxContent>
                    </v:textbox>
                  </v:rect>
                  <v:group id="_x0000_s1723" style="position:absolute;left:5517;top:6530;width:42;height:83" coordorigin="8260,6308" coordsize="46,120" o:regroupid="1">
                    <v:shape id="_x0000_s1724" style="position:absolute;left:8260;top:6308;width:46;height:120" coordsize="139,411" path="m,411r139,l69,,,411xe" fillcolor="black" stroked="f">
                      <v:path arrowok="t"/>
                    </v:shape>
                    <v:shape id="_x0000_s1725" style="position:absolute;left:8260;top:6308;width:46;height:120" coordsize="139,411" path="m,411r139,l69,,,411e" filled="f" strokeweight="0">
                      <v:path arrowok="t"/>
                    </v:shape>
                  </v:group>
                  <v:rect id="_x0000_s1726" style="position:absolute;left:5024;top:6172;width:137;height:255" o:regroupid="1" filled="f" stroked="f">
                    <v:textbox style="mso-next-textbox:#_x0000_s1726" inset="0,0,0,0">
                      <w:txbxContent>
                        <w:p w:rsidR="00FD3BE6" w:rsidRPr="0023352F" w:rsidRDefault="00FD3BE6" w:rsidP="002B49C2">
                          <w:r w:rsidRPr="0023352F">
                            <w:rPr>
                              <w:rFonts w:cs="VNI-Times"/>
                              <w:color w:val="000000"/>
                            </w:rPr>
                            <w:t>P</w:t>
                          </w:r>
                        </w:p>
                      </w:txbxContent>
                    </v:textbox>
                  </v:rect>
                  <v:group id="_x0000_s1727" style="position:absolute;left:4488;top:8673;width:872;height:43" coordorigin="3960,10620" coordsize="4320,180" o:regroupid="1">
                    <v:line id="_x0000_s1728" style="position:absolute" from="3960,10620" to="8280,10620"/>
                    <v:line id="_x0000_s1729" style="position:absolute;flip:x" from="7200,10620" to="7380,10800"/>
                    <v:line id="_x0000_s1730" style="position:absolute;flip:x" from="7380,10620" to="7560,10800"/>
                    <v:line id="_x0000_s1731" style="position:absolute;flip:x" from="7560,10620" to="7740,10800"/>
                    <v:line id="_x0000_s1732" style="position:absolute;flip:x" from="7740,10620" to="7920,10800"/>
                    <v:line id="_x0000_s1733" style="position:absolute;flip:x" from="7920,10620" to="8100,10800"/>
                    <v:line id="_x0000_s1734" style="position:absolute;flip:x" from="8100,10620" to="8280,10800"/>
                    <v:group id="_x0000_s1735" style="position:absolute;left:3960;top:10620;width:1620;height:180" coordorigin="5580,10620" coordsize="1620,180">
                      <v:line id="_x0000_s1736" style="position:absolute;flip:x" from="5580,10620" to="5760,10800"/>
                      <v:line id="_x0000_s1737" style="position:absolute;flip:x" from="5940,10620" to="6120,10800"/>
                      <v:line id="_x0000_s1738" style="position:absolute;flip:x" from="6120,10620" to="6300,10800"/>
                      <v:line id="_x0000_s1739" style="position:absolute;flip:x" from="6300,10620" to="6480,10800"/>
                      <v:line id="_x0000_s1740" style="position:absolute;flip:x" from="6480,10620" to="6660,10800"/>
                      <v:line id="_x0000_s1741" style="position:absolute;flip:x" from="6840,10620" to="7020,10800"/>
                      <v:line id="_x0000_s1742" style="position:absolute;flip:x" from="5760,10620" to="5940,10800"/>
                      <v:line id="_x0000_s1743" style="position:absolute;flip:x" from="7020,10620" to="7200,10800"/>
                      <v:line id="_x0000_s1744" style="position:absolute;flip:x" from="6660,10620" to="6840,10800"/>
                    </v:group>
                    <v:group id="_x0000_s1745" style="position:absolute;left:5580;top:10620;width:1620;height:180" coordorigin="5580,10620" coordsize="1620,180">
                      <v:line id="_x0000_s1746" style="position:absolute;flip:x" from="5580,10620" to="5760,10800"/>
                      <v:line id="_x0000_s1747" style="position:absolute;flip:x" from="5940,10620" to="6120,10800"/>
                      <v:line id="_x0000_s1748" style="position:absolute;flip:x" from="6120,10620" to="6300,10800"/>
                      <v:line id="_x0000_s1749" style="position:absolute;flip:x" from="6300,10620" to="6480,10800"/>
                      <v:line id="_x0000_s1750" style="position:absolute;flip:x" from="6480,10620" to="6660,10800"/>
                      <v:line id="_x0000_s1751" style="position:absolute;flip:x" from="6840,10620" to="7020,10800"/>
                      <v:line id="_x0000_s1752" style="position:absolute;flip:x" from="5760,10620" to="5940,10800"/>
                      <v:line id="_x0000_s1753" style="position:absolute;flip:x" from="7020,10620" to="7200,10800"/>
                      <v:line id="_x0000_s1754" style="position:absolute;flip:x" from="6660,10620" to="6840,10800"/>
                    </v:group>
                  </v:group>
                  <v:group id="_x0000_s1755" style="position:absolute;left:4925;top:7180;width:0;height:469" coordorigin="6120,11340" coordsize="0,1980" o:regroupid="1">
                    <v:line id="_x0000_s1756" style="position:absolute" from="6120,11700" to="6120,13320"/>
                    <v:line id="_x0000_s1757" style="position:absolute" from="6120,11340" to="6120,11520"/>
                  </v:group>
                  <v:group id="_x0000_s1758" style="position:absolute;left:4925;top:8205;width:0;height:468" coordorigin="6120,11340" coordsize="0,1980" o:regroupid="1">
                    <v:line id="_x0000_s1759" style="position:absolute" from="6120,11700" to="6120,13320"/>
                    <v:line id="_x0000_s1760" style="position:absolute" from="6120,11340" to="6120,11520"/>
                  </v:group>
                  <v:line id="_x0000_s1761" style="position:absolute" from="4925,6163" to="4925,6547" o:regroupid="1" strokeweight="1.5pt">
                    <v:stroke endarrow="block" endarrowwidth="narrow"/>
                  </v:line>
                  <v:group id="_x0000_s1762" style="position:absolute;left:4925;top:7691;width:0;height:471" coordorigin="6120,11340" coordsize="0,1980" o:regroupid="1">
                    <v:line id="_x0000_s1763" style="position:absolute" from="6120,11700" to="6120,13320"/>
                    <v:line id="_x0000_s1764" style="position:absolute" from="6120,11340" to="6120,11520"/>
                  </v:group>
                  <v:line id="_x0000_s1765" style="position:absolute" from="5288,7521" to="5288,8673" o:regroupid="1" strokeweight="1.5pt"/>
                  <v:line id="_x0000_s1766" style="position:absolute" from="4561,7521" to="4561,8673" o:regroupid="1" strokeweight="1.5pt"/>
                  <v:line id="_x0000_s1767" style="position:absolute" from="4561,7521" to="5288,7521" o:regroupid="1" strokeweight="1.5pt"/>
                  <v:line id="_x0000_s1768" style="position:absolute" from="4925,6668" to="4925,6710" o:regroupid="1"/>
                  <v:line id="_x0000_s1769" style="position:absolute" from="4925,6753" to="4925,7137" o:regroupid="1"/>
                  <v:line id="_x0000_s1770" style="position:absolute" from="4670,6539" to="4670,7521" o:regroupid="1" strokeweight="1.5pt"/>
                  <v:line id="_x0000_s1771" style="position:absolute" from="5179,6539" to="5179,7521" o:regroupid="1" strokeweight="1.5pt"/>
                  <v:line id="_x0000_s1772" style="position:absolute" from="5106,7521" to="5615,7521" o:regroupid="1" strokeweight=".5pt"/>
                  <v:line id="_x0000_s1773" style="position:absolute" from="4488,8673" to="5360,8673" o:regroupid="1"/>
                  <v:line id="_x0000_s1774" style="position:absolute" from="4452,8673" to="5397,8673" o:regroupid="1" strokeweight="1.5pt"/>
                  <v:line id="_x0000_s1775" style="position:absolute" from="4670,6539" to="5179,6539" o:regroupid="1" strokeweight="1.5pt"/>
                  <v:line id="_x0000_s1776" style="position:absolute" from="5106,8673" to="5615,8673" o:regroupid="1" strokeweight=".5pt"/>
                  <v:line id="_x0000_s1777" style="position:absolute" from="5106,6539" to="5615,6539" o:regroupid="1" strokeweight=".5pt"/>
                  <v:line id="_x0000_s1778" style="position:absolute" from="5542,6539" to="5542,8673" o:regroupid="1"/>
                  <v:group id="_x0000_s1779" style="position:absolute;left:5517;top:8579;width:42;height:85" coordorigin="8260,7235" coordsize="46,121" o:regroupid="1">
                    <v:shape id="_x0000_s1780" style="position:absolute;left:8260;top:7235;width:46;height:121" coordsize="139,410" path="m,l139,,69,410,,xe" fillcolor="black" stroked="f">
                      <v:path arrowok="t"/>
                    </v:shape>
                    <v:shape id="_x0000_s1781" style="position:absolute;left:8260;top:7235;width:46;height:121" coordsize="139,410" path="m,l139,,69,410,,e" filled="f" strokeweight="0">
                      <v:path arrowok="t"/>
                    </v:shape>
                  </v:group>
                  <v:group id="_x0000_s1782" style="position:absolute;left:4909;top:6445;width:42;height:85" coordorigin="8260,7235" coordsize="46,121" o:regroupid="1">
                    <v:shape id="_x0000_s1783" style="position:absolute;left:8260;top:7235;width:46;height:121" coordsize="139,410" path="m,l139,,69,410,,xe" fillcolor="black" stroked="f">
                      <v:path arrowok="t"/>
                    </v:shape>
                    <v:shape id="_x0000_s1784" style="position:absolute;left:8260;top:7235;width:46;height:121" coordsize="139,410" path="m,l139,,69,410,,e" filled="f" strokeweight="0">
                      <v:path arrowok="t"/>
                    </v:shape>
                  </v:group>
                  <v:group id="_x0000_s1785" style="position:absolute;left:5517;top:7429;width:42;height:85" coordorigin="8260,7235" coordsize="46,121" o:regroupid="1">
                    <v:shape id="_x0000_s1786" style="position:absolute;left:8260;top:7235;width:46;height:121" coordsize="139,410" path="m,l139,,69,410,,xe" fillcolor="black" stroked="f">
                      <v:path arrowok="t"/>
                    </v:shape>
                    <v:shape id="_x0000_s1787" style="position:absolute;left:8260;top:7235;width:46;height:121" coordsize="139,410" path="m,l139,,69,410,,e" filled="f" strokeweight="0">
                      <v:path arrowok="t"/>
                    </v:shape>
                  </v:group>
                  <v:group id="_x0000_s1788" style="position:absolute;left:5517;top:7514;width:42;height:83" coordorigin="8260,6308" coordsize="46,120" o:regroupid="1">
                    <v:shape id="_x0000_s1789" style="position:absolute;left:8260;top:6308;width:46;height:120" coordsize="139,411" path="m,411r139,l69,,,411xe" fillcolor="black" stroked="f">
                      <v:path arrowok="t"/>
                    </v:shape>
                    <v:shape id="_x0000_s1790" style="position:absolute;left:8260;top:6308;width:46;height:120" coordsize="139,411" path="m,411r139,l69,,,411e" filled="f" strokeweight="0">
                      <v:path arrowok="t"/>
                    </v:shape>
                  </v:group>
                  <v:rect id="_x0000_s1791" style="position:absolute;left:5778;top:6764;width:338;height:664;rotation:270" o:regroupid="1" filled="f" stroked="f">
                    <v:textbox style="mso-next-textbox:#_x0000_s1791" inset="0,0,0,0">
                      <w:txbxContent>
                        <w:p w:rsidR="00FD3BE6" w:rsidRPr="0023352F" w:rsidRDefault="00FD3BE6" w:rsidP="002B49C2">
                          <w:r w:rsidRPr="0023352F">
                            <w:rPr>
                              <w:rFonts w:cs="VNI-Times"/>
                              <w:color w:val="000000"/>
                            </w:rPr>
                            <w:t>25 cm</w:t>
                          </w:r>
                        </w:p>
                      </w:txbxContent>
                    </v:textbox>
                  </v:rect>
                  <v:rect id="_x0000_s1792" style="position:absolute;left:4246;top:8388;width:261;height:328" o:regroupid="1" filled="f" stroked="f">
                    <v:textbox style="mso-next-textbox:#_x0000_s1792" inset="0,0,0,0">
                      <w:txbxContent>
                        <w:p w:rsidR="00FD3BE6" w:rsidRPr="0023352F" w:rsidRDefault="00FD3BE6" w:rsidP="002B49C2">
                          <w:r>
                            <w:rPr>
                              <w:rFonts w:cs="VNI-Times"/>
                              <w:color w:val="000000"/>
                            </w:rPr>
                            <w:t>A</w:t>
                          </w:r>
                        </w:p>
                      </w:txbxContent>
                    </v:textbox>
                  </v:rect>
                  <v:rect id="_x0000_s1793" style="position:absolute;left:4394;top:7198;width:137;height:255" o:regroupid="1" filled="f" stroked="f">
                    <v:textbox style="mso-next-textbox:#_x0000_s1793" inset="0,0,0,0">
                      <w:txbxContent>
                        <w:p w:rsidR="00FD3BE6" w:rsidRPr="0023352F" w:rsidRDefault="00FD3BE6" w:rsidP="002B49C2">
                          <w:r>
                            <w:t>C</w:t>
                          </w:r>
                        </w:p>
                      </w:txbxContent>
                    </v:textbox>
                  </v:rect>
                  <v:rect id="_x0000_s1794" style="position:absolute;left:4370;top:6413;width:191;height:340" o:regroupid="1" filled="f" stroked="f">
                    <v:textbox style="mso-next-textbox:#_x0000_s1794" inset="0,0,0,0">
                      <w:txbxContent>
                        <w:p w:rsidR="00FD3BE6" w:rsidRPr="0023352F" w:rsidRDefault="00FD3BE6" w:rsidP="002B49C2">
                          <w:r>
                            <w:t>B</w:t>
                          </w:r>
                        </w:p>
                      </w:txbxContent>
                    </v:textbox>
                  </v:rect>
                </v:group>
              </w:pict>
            </w:r>
            <w:r>
              <w:rPr>
                <w:rFonts w:ascii="Times New Roman" w:hAnsi="Times New Roman"/>
              </w:rPr>
              <w:br w:type="textWrapping" w:clear="all"/>
              <w:t xml:space="preserve">  </w:t>
            </w:r>
          </w:p>
          <w:p w:rsidR="00FD3BE6" w:rsidRPr="006B3760" w:rsidRDefault="00FD3BE6" w:rsidP="00A025D6">
            <w:pPr>
              <w:rPr>
                <w:rFonts w:ascii="Times New Roman" w:hAnsi="Times New Roman"/>
              </w:rPr>
            </w:pPr>
          </w:p>
          <w:p w:rsidR="00FD3BE6" w:rsidRDefault="00FD3BE6" w:rsidP="00A025D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720" type="#_x0000_t75" style="position:absolute;margin-left:23.9pt;margin-top:178.05pt;width:196.25pt;height:84.65pt;z-index:251750400">
                  <v:imagedata r:id="rId37" o:title=""/>
                  <w10:wrap type="square" side="right"/>
                </v:shape>
                <o:OLEObject Type="Embed" ProgID="Equation.3" ShapeID="_x0000_s1720" DrawAspect="Content" ObjectID="_1586153052" r:id="rId38"/>
              </w:pict>
            </w:r>
          </w:p>
          <w:p w:rsidR="00FD3BE6" w:rsidRDefault="00FD3BE6" w:rsidP="00A025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</w:t>
            </w:r>
          </w:p>
          <w:p w:rsidR="00FD3BE6" w:rsidRPr="00D44584" w:rsidRDefault="00FD3BE6" w:rsidP="00A025D6">
            <w:pPr>
              <w:ind w:left="36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D1409A">
              <w:rPr>
                <w:rFonts w:ascii="Times New Roman" w:hAnsi="Times New Roman"/>
                <w:noProof/>
              </w:rPr>
              <w:pict>
                <v:shape id="_x0000_s1719" type="#_x0000_t75" style="position:absolute;left:0;text-align:left;margin-left:24.15pt;margin-top:66.15pt;width:162.95pt;height:38.95pt;z-index:251749376">
                  <v:imagedata r:id="rId39" o:title=""/>
                  <w10:wrap type="square" side="right"/>
                </v:shape>
                <o:OLEObject Type="Embed" ProgID="Equation.3" ShapeID="_x0000_s1719" DrawAspect="Content" ObjectID="_1586153051" r:id="rId40"/>
              </w:pict>
            </w:r>
            <w:r w:rsidRPr="00D1409A">
              <w:rPr>
                <w:rFonts w:ascii="Times New Roman" w:hAnsi="Times New Roman"/>
                <w:noProof/>
                <w:sz w:val="22"/>
                <w:szCs w:val="22"/>
              </w:rPr>
              <w:pict>
                <v:shape id="_x0000_s1718" type="#_x0000_t75" style="position:absolute;left:0;text-align:left;margin-left:24.75pt;margin-top:109.45pt;width:171.25pt;height:37.4pt;z-index:251748352">
                  <v:imagedata r:id="rId41" o:title=""/>
                  <w10:wrap type="square" side="right"/>
                </v:shape>
                <o:OLEObject Type="Embed" ProgID="Equation.3" ShapeID="_x0000_s1718" DrawAspect="Content" ObjectID="_1586153050" r:id="rId42"/>
              </w:pict>
            </w:r>
            <w:r>
              <w:rPr>
                <w:rFonts w:ascii="Times New Roman" w:hAnsi="Times New Roman"/>
                <w:position w:val="-216"/>
              </w:rPr>
              <w:t xml:space="preserve"> </w:t>
            </w:r>
          </w:p>
        </w:tc>
        <w:tc>
          <w:tcPr>
            <w:tcW w:w="962" w:type="dxa"/>
          </w:tcPr>
          <w:p w:rsidR="00FD3BE6" w:rsidRPr="00E2337A" w:rsidRDefault="00FD3BE6" w:rsidP="00A025D6">
            <w:pPr>
              <w:spacing w:line="33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D3BE6" w:rsidRDefault="00FD3BE6" w:rsidP="00A025D6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D3BE6" w:rsidRDefault="00FD3BE6" w:rsidP="00A025D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D3BE6" w:rsidRPr="00DF1CF0" w:rsidRDefault="00FD3BE6" w:rsidP="00A025D6">
            <w:pPr>
              <w:spacing w:line="276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D3BE6" w:rsidRDefault="00FD3BE6" w:rsidP="00A025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D3BE6" w:rsidRDefault="00FD3BE6" w:rsidP="00A025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D3BE6" w:rsidRDefault="00FD3BE6" w:rsidP="00A025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D3BE6" w:rsidRDefault="00FD3BE6" w:rsidP="00A025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D3BE6" w:rsidRDefault="00FD3BE6" w:rsidP="00A025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FD3BE6" w:rsidRDefault="00FD3BE6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D3BE6" w:rsidRDefault="00FD3BE6" w:rsidP="00A025D6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FD3BE6" w:rsidRDefault="00FD3BE6" w:rsidP="00A025D6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FD3BE6" w:rsidRDefault="00FD3BE6" w:rsidP="00A025D6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75</w:t>
            </w:r>
          </w:p>
          <w:p w:rsidR="00FD3BE6" w:rsidRPr="00E2337A" w:rsidRDefault="00FD3BE6" w:rsidP="00A025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</w:tr>
      <w:tr w:rsidR="00FD3BE6" w:rsidRPr="00134972" w:rsidTr="00A025D6">
        <w:tc>
          <w:tcPr>
            <w:tcW w:w="720" w:type="dxa"/>
          </w:tcPr>
          <w:p w:rsidR="00FD3BE6" w:rsidRPr="00134972" w:rsidRDefault="00FD3BE6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540" w:type="dxa"/>
          </w:tcPr>
          <w:p w:rsidR="00FD3BE6" w:rsidRPr="00134972" w:rsidRDefault="00FD3BE6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FD3BE6" w:rsidRPr="00ED64BD" w:rsidRDefault="00FD3BE6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FD3BE6" w:rsidRPr="007166D6" w:rsidRDefault="00FD3BE6" w:rsidP="00A025D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166D6"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FD3BE6" w:rsidRPr="00134972" w:rsidTr="00A025D6">
        <w:tc>
          <w:tcPr>
            <w:tcW w:w="720" w:type="dxa"/>
          </w:tcPr>
          <w:p w:rsidR="00FD3BE6" w:rsidRDefault="00FD3BE6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FD3BE6" w:rsidRPr="007166D6" w:rsidRDefault="00FD3BE6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FD3BE6" w:rsidRDefault="00FD3BE6" w:rsidP="00A025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</w:p>
          <w:p w:rsidR="00FD3BE6" w:rsidRPr="00764B4B" w:rsidRDefault="00FD3BE6" w:rsidP="00A025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16"/>
                <w:szCs w:val="16"/>
              </w:rPr>
            </w:pPr>
            <w:r w:rsidRPr="00D1409A">
              <w:rPr>
                <w:rFonts w:ascii="Times New Roman" w:hAnsi="Times New Roman"/>
                <w:noProof/>
                <w:sz w:val="26"/>
                <w:szCs w:val="26"/>
              </w:rPr>
              <w:pict>
                <v:line id="_x0000_s1715" style="position:absolute;z-index:251745280" from="83.7pt,4.25pt" to="83.7pt,30.5pt"/>
              </w:pict>
            </w:r>
            <w:r w:rsidRPr="00D1409A">
              <w:rPr>
                <w:rFonts w:ascii="Times New Roman" w:hAnsi="Times New Roman"/>
                <w:noProof/>
                <w:sz w:val="26"/>
                <w:szCs w:val="26"/>
              </w:rPr>
              <w:pict>
                <v:line id="_x0000_s1714" style="position:absolute;z-index:251744256" from="238.45pt,4.25pt" to="238.45pt,30.5pt"/>
              </w:pict>
            </w:r>
            <w:r w:rsidRPr="00D1409A">
              <w:rPr>
                <w:rFonts w:ascii="Times New Roman" w:hAnsi="Times New Roman"/>
                <w:noProof/>
                <w:sz w:val="26"/>
                <w:szCs w:val="26"/>
              </w:rPr>
              <w:pict>
                <v:line id="_x0000_s1713" style="position:absolute;z-index:251743232" from="172.8pt,4.25pt" to="172.8pt,30.5pt"/>
              </w:pict>
            </w:r>
            <w:r w:rsidRPr="00D1409A">
              <w:rPr>
                <w:rFonts w:ascii="Times New Roman" w:hAnsi="Times New Roman"/>
                <w:noProof/>
                <w:sz w:val="26"/>
                <w:szCs w:val="26"/>
              </w:rPr>
              <w:pict>
                <v:line id="_x0000_s1712" style="position:absolute;z-index:251742208" from="124.55pt,4.25pt" to="124.55pt,30.5pt"/>
              </w:pict>
            </w:r>
            <w:r w:rsidRPr="00D1409A">
              <w:rPr>
                <w:rFonts w:ascii="Times New Roman" w:hAnsi="Times New Roman"/>
                <w:noProof/>
                <w:sz w:val="26"/>
                <w:szCs w:val="26"/>
              </w:rPr>
              <w:pict>
                <v:rect id="_x0000_s1706" style="position:absolute;margin-left:127.5pt;margin-top:1.05pt;width:13pt;height:16.2pt;z-index:251736064" filled="f" stroked="f">
                  <v:textbox style="mso-next-textbox:#_x0000_s1706" inset="0,0,0,0">
                    <w:txbxContent>
                      <w:p w:rsidR="00FD3BE6" w:rsidRPr="005F5452" w:rsidRDefault="00FD3BE6" w:rsidP="00FD3BE6">
                        <w:pPr>
                          <w:rPr>
                            <w:b/>
                          </w:rPr>
                        </w:pPr>
                        <w:r w:rsidRPr="005F5452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m</w:t>
                        </w:r>
                      </w:p>
                    </w:txbxContent>
                  </v:textbox>
                </v:rect>
              </w:pict>
            </w:r>
            <w:r w:rsidRPr="00D1409A">
              <w:rPr>
                <w:rFonts w:ascii="Times New Roman" w:hAnsi="Times New Roman"/>
                <w:noProof/>
                <w:sz w:val="26"/>
                <w:szCs w:val="26"/>
              </w:rPr>
              <w:pict>
                <v:rect id="_x0000_s1703" style="position:absolute;margin-left:183.85pt;margin-top:7.3pt;width:11.85pt;height:12.55pt;z-index:251732992" filled="f" stroked="f">
                  <v:textbox style="mso-next-textbox:#_x0000_s1703" inset="0,0,0,0">
                    <w:txbxContent>
                      <w:p w:rsidR="00FD3BE6" w:rsidRPr="005F5452" w:rsidRDefault="00FD3BE6" w:rsidP="00FD3BE6">
                        <w:pPr>
                          <w:rPr>
                            <w:b/>
                          </w:rPr>
                        </w:pPr>
                        <w:r w:rsidRPr="005F5452">
                          <w:rPr>
                            <w:b/>
                            <w:color w:val="000000"/>
                            <w:sz w:val="18"/>
                            <w:szCs w:val="18"/>
                          </w:rPr>
                          <w:t>3</w:t>
                        </w:r>
                      </w:p>
                    </w:txbxContent>
                  </v:textbox>
                </v:rect>
              </w:pict>
            </w:r>
            <w:r w:rsidRPr="00D1409A">
              <w:rPr>
                <w:rFonts w:ascii="Times New Roman" w:hAnsi="Times New Roman"/>
                <w:noProof/>
                <w:sz w:val="26"/>
                <w:szCs w:val="26"/>
              </w:rPr>
              <w:pict>
                <v:rect id="_x0000_s1702" style="position:absolute;margin-left:175pt;margin-top:-.1pt;width:14.2pt;height:14pt;z-index:251731968" filled="f" stroked="f">
                  <v:textbox style="mso-next-textbox:#_x0000_s1702" inset="0,0,0,0">
                    <w:txbxContent>
                      <w:p w:rsidR="00FD3BE6" w:rsidRPr="005F5452" w:rsidRDefault="00FD3BE6" w:rsidP="00FD3BE6">
                        <w:pPr>
                          <w:rPr>
                            <w:b/>
                          </w:rPr>
                        </w:pPr>
                        <w:r w:rsidRPr="005F5452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m</w:t>
                        </w:r>
                      </w:p>
                    </w:txbxContent>
                  </v:textbox>
                </v:rect>
              </w:pict>
            </w:r>
            <w:r w:rsidRPr="00D1409A">
              <w:rPr>
                <w:rFonts w:ascii="Times New Roman" w:hAnsi="Times New Roman"/>
                <w:noProof/>
                <w:sz w:val="26"/>
                <w:szCs w:val="26"/>
              </w:rPr>
              <w:pict>
                <v:rect id="_x0000_s1699" style="position:absolute;margin-left:241.65pt;margin-top:-.1pt;width:10.8pt;height:15.15pt;z-index:251728896" filled="f" stroked="f">
                  <v:textbox style="mso-next-textbox:#_x0000_s1699" inset="0,0,0,0">
                    <w:txbxContent>
                      <w:p w:rsidR="00FD3BE6" w:rsidRPr="005F5452" w:rsidRDefault="00FD3BE6" w:rsidP="00FD3BE6">
                        <w:pPr>
                          <w:rPr>
                            <w:b/>
                          </w:rPr>
                        </w:pPr>
                        <w:r w:rsidRPr="005F5452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m</w:t>
                        </w:r>
                      </w:p>
                    </w:txbxContent>
                  </v:textbox>
                </v:rect>
              </w:pict>
            </w:r>
            <w:r w:rsidRPr="00D1409A">
              <w:rPr>
                <w:rFonts w:ascii="Times New Roman" w:hAnsi="Times New Roman"/>
                <w:noProof/>
                <w:sz w:val="26"/>
                <w:szCs w:val="26"/>
              </w:rPr>
              <w:pict>
                <v:group id="_x0000_s1694" style="position:absolute;margin-left:85.95pt;margin-top:-.1pt;width:16.35pt;height:21.05pt;z-index:251725824" coordorigin="7295,6660" coordsize="290,380">
                  <v:rect id="_x0000_s1695" style="position:absolute;left:7493;top:6812;width:92;height:228" filled="f" stroked="f">
                    <v:textbox style="mso-next-textbox:#_x0000_s1695" inset="0,0,0,0">
                      <w:txbxContent>
                        <w:p w:rsidR="00FD3BE6" w:rsidRPr="005F5452" w:rsidRDefault="00FD3BE6" w:rsidP="00FD3BE6">
                          <w:pPr>
                            <w:rPr>
                              <w:b/>
                            </w:rPr>
                          </w:pPr>
                          <w:r w:rsidRPr="005F5452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1</w:t>
                          </w:r>
                        </w:p>
                      </w:txbxContent>
                    </v:textbox>
                  </v:rect>
                  <v:rect id="_x0000_s1696" style="position:absolute;left:7295;top:6660;width:174;height:279" filled="f" stroked="f">
                    <v:textbox style="mso-next-textbox:#_x0000_s1696" inset="0,0,0,0">
                      <w:txbxContent>
                        <w:p w:rsidR="00FD3BE6" w:rsidRPr="005F5452" w:rsidRDefault="00FD3BE6" w:rsidP="00FD3BE6">
                          <w:pPr>
                            <w:rPr>
                              <w:b/>
                            </w:rPr>
                          </w:pPr>
                          <w:r w:rsidRPr="005F5452"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</w:p>
                      </w:txbxContent>
                    </v:textbox>
                  </v:rect>
                </v:group>
              </w:pict>
            </w:r>
          </w:p>
          <w:p w:rsidR="00FD3BE6" w:rsidRDefault="00FD3BE6" w:rsidP="00A025D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shape id="_x0000_s1711" type="#_x0000_t19" style="position:absolute;left:0;text-align:left;margin-left:113.85pt;margin-top:.9pt;width:38.15pt;height:36.85pt;flip:x;z-index:251741184" coordsize="21600,22779" adj="-2920421,1354379,,15156" path="wr-21600,-6444,21600,36756,15390,,20210,22779nfewr-21600,-6444,21600,36756,15390,,20210,22779l,15156nsxe">
                  <v:stroke startarrowwidth="narrow" endarrow="block" endarrowwidth="narrow"/>
                  <v:path o:connectlocs="15390,0;20210,22779;0,15156"/>
                </v:shape>
              </w:pic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shape id="_x0000_s1710" type="#_x0000_t19" style="position:absolute;left:0;text-align:left;margin-left:230.25pt;margin-top:6pt;width:34.85pt;height:31pt;flip:x;z-index:251740160" coordsize="21600,19149" adj="-2604278,938292,,13808" path="wr-21600,-7792,21600,35408,16610,,20929,19149nfewr-21600,-7792,21600,35408,16610,,20929,19149l,13808nsxe">
                  <v:stroke endarrow="block" endarrowwidth="narrow"/>
                  <v:path o:connectlocs="16610,0;20929,19149;0,13808"/>
                </v:shape>
              </w:pic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shape id="_x0000_s1709" type="#_x0000_t19" style="position:absolute;left:0;text-align:left;margin-left:75.65pt;margin-top:2.9pt;width:34.85pt;height:31pt;flip:x;z-index:251739136" coordsize="21600,19149" adj="-2604278,938292,,13808" path="wr-21600,-7792,21600,35408,16610,,20929,19149nfewr-21600,-7792,21600,35408,16610,,20929,19149l,13808nsxe">
                  <v:stroke startarrow="block" startarrowwidth="narrow" endarrowwidth="narrow"/>
                  <v:path o:connectlocs="16610,0;20929,19149;0,13808"/>
                </v:shape>
              </w:pic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rect id="_x0000_s1707" style="position:absolute;left:0;text-align:left;margin-left:136.4pt;margin-top:1.45pt;width:4.1pt;height:11.4pt;z-index:251737088" filled="f" stroked="f">
                  <v:textbox style="mso-next-textbox:#_x0000_s1707" inset="0,0,0,0">
                    <w:txbxContent>
                      <w:p w:rsidR="00FD3BE6" w:rsidRPr="005F5452" w:rsidRDefault="00FD3BE6" w:rsidP="00FD3BE6">
                        <w:pPr>
                          <w:rPr>
                            <w:b/>
                          </w:rPr>
                        </w:pPr>
                        <w:r w:rsidRPr="005F5452">
                          <w:rPr>
                            <w:b/>
                            <w:color w:val="000000"/>
                            <w:sz w:val="18"/>
                            <w:szCs w:val="18"/>
                          </w:rPr>
                          <w:t>2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shape id="_x0000_s1705" type="#_x0000_t19" style="position:absolute;left:0;text-align:left;margin-left:161.95pt;margin-top:.7pt;width:38.15pt;height:36.85pt;flip:x;z-index:251735040" coordsize="21600,22779" adj="-2920421,1354379,,15156" path="wr-21600,-6444,21600,36756,15390,,20210,22779nfewr-21600,-6444,21600,36756,15390,,20210,22779l,15156nsxe">
                  <v:stroke startarrow="block" startarrowwidth="narrow" endarrowwidth="narrow"/>
                  <v:path o:connectlocs="15390,0;20210,22779;0,15156"/>
                </v:shape>
              </w:pic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rect id="_x0000_s1698" style="position:absolute;left:0;text-align:left;margin-left:250.55pt;margin-top:-.75pt;width:4.1pt;height:11.4pt;z-index:251727872" filled="f" stroked="f">
                  <v:textbox style="mso-next-textbox:#_x0000_s1698" inset="0,0,0,0">
                    <w:txbxContent>
                      <w:p w:rsidR="00FD3BE6" w:rsidRPr="005F5452" w:rsidRDefault="00FD3BE6" w:rsidP="00FD3BE6">
                        <w:pPr>
                          <w:rPr>
                            <w:b/>
                          </w:rPr>
                        </w:pPr>
                        <w:r w:rsidRPr="005F5452">
                          <w:rPr>
                            <w:b/>
                            <w:color w:val="000000"/>
                            <w:sz w:val="18"/>
                            <w:szCs w:val="18"/>
                          </w:rPr>
                          <w:t>4</w:t>
                        </w:r>
                      </w:p>
                    </w:txbxContent>
                  </v:textbox>
                </v:rect>
              </w:pict>
            </w:r>
          </w:p>
          <w:p w:rsidR="00FD3BE6" w:rsidRDefault="00FD3BE6" w:rsidP="00A025D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FD3BE6" w:rsidRDefault="00FD3BE6" w:rsidP="00A025D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1409A">
              <w:rPr>
                <w:rFonts w:ascii="Times New Roman" w:hAnsi="Times New Roman"/>
                <w:noProof/>
                <w:sz w:val="26"/>
                <w:szCs w:val="26"/>
              </w:rPr>
              <w:pict>
                <v:rect id="_x0000_s1717" style="position:absolute;left:0;text-align:left;margin-left:175pt;margin-top:4.4pt;width:12.2pt;height:15.65pt;z-index:251747328" filled="f" stroked="f">
                  <v:textbox style="mso-next-textbox:#_x0000_s1717" inset="0,0,0,0">
                    <w:txbxContent>
                      <w:p w:rsidR="00FD3BE6" w:rsidRPr="005F5452" w:rsidRDefault="00FD3BE6" w:rsidP="00FD3BE6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D</w:t>
                        </w:r>
                      </w:p>
                    </w:txbxContent>
                  </v:textbox>
                </v:rect>
              </w:pict>
            </w:r>
            <w:r w:rsidRPr="00D1409A">
              <w:rPr>
                <w:rFonts w:ascii="Times New Roman" w:hAnsi="Times New Roman"/>
                <w:noProof/>
                <w:sz w:val="26"/>
                <w:szCs w:val="26"/>
              </w:rPr>
              <w:pict>
                <v:rect id="_x0000_s1716" style="position:absolute;left:0;text-align:left;margin-left:123.6pt;margin-top:5.25pt;width:12.2pt;height:15.65pt;z-index:251746304" filled="f" stroked="f">
                  <v:textbox style="mso-next-textbox:#_x0000_s1716" inset="0,0,0,0">
                    <w:txbxContent>
                      <w:p w:rsidR="00FD3BE6" w:rsidRPr="005F5452" w:rsidRDefault="00FD3BE6" w:rsidP="00FD3BE6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 xml:space="preserve"> C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line id="_x0000_s1708" style="position:absolute;left:0;text-align:left;flip:x;z-index:251738112" from="116.4pt,3.45pt" to="124.4pt,20.9pt"/>
              </w:pic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line id="_x0000_s1704" style="position:absolute;left:0;text-align:left;flip:x;z-index:251734016" from="163.95pt,4.15pt" to="172pt,21.65pt"/>
              </w:pic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line id="_x0000_s1701" style="position:absolute;left:0;text-align:left;flip:x;z-index:251730944" from="74.85pt,3.45pt" to="82.9pt,20.9pt"/>
              </w:pic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line id="_x0000_s1700" style="position:absolute;left:0;text-align:left;flip:x;z-index:251729920" from="229.6pt,5.6pt" to="237.65pt,23.1pt"/>
              </w:pic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rect id="_x0000_s1697" style="position:absolute;left:0;text-align:left;margin-left:241.05pt;margin-top:1.55pt;width:11.4pt;height:17.05pt;z-index:251726848" filled="f" stroked="f">
                  <v:textbox style="mso-next-textbox:#_x0000_s1697" inset="0,0,0,0">
                    <w:txbxContent>
                      <w:p w:rsidR="00FD3BE6" w:rsidRPr="005F5452" w:rsidRDefault="00FD3BE6" w:rsidP="00FD3BE6">
                        <w:pPr>
                          <w:rPr>
                            <w:b/>
                          </w:rPr>
                        </w:pPr>
                        <w:r w:rsidRPr="005F5452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B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rect id="_x0000_s1693" style="position:absolute;left:0;text-align:left;margin-left:84.9pt;margin-top:3.7pt;width:12.2pt;height:15.65pt;z-index:251724800" filled="f" stroked="f">
                  <v:textbox style="mso-next-textbox:#_x0000_s1693" inset="0,0,0,0">
                    <w:txbxContent>
                      <w:p w:rsidR="00FD3BE6" w:rsidRPr="005F5452" w:rsidRDefault="00FD3BE6" w:rsidP="00FD3BE6">
                        <w:pPr>
                          <w:rPr>
                            <w:b/>
                          </w:rPr>
                        </w:pPr>
                        <w:r w:rsidRPr="005F5452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A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rect id="_x0000_s1692" style="position:absolute;left:0;text-align:left;margin-left:83.75pt;margin-top:3.5pt;width:154.65pt;height:.9pt;z-index:251723776" filled="f" strokeweight="1.5pt"/>
              </w:pic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shape id="_x0000_s1691" style="position:absolute;left:0;text-align:left;margin-left:83.75pt;margin-top:3.5pt;width:154.65pt;height:.9pt;z-index:251722752" coordsize="10388,57" path="m,57l10388,r,57l,57xe" fillcolor="black" stroked="f">
                  <v:path arrowok="t"/>
                </v:shape>
              </w:pic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shape id="_x0000_s1690" style="position:absolute;left:0;text-align:left;margin-left:83.75pt;margin-top:3.5pt;width:154.65pt;height:.9pt;z-index:251721728" coordsize="10388,57" path="m,l,57,10388,,,xe" fillcolor="black" stroked="f">
                  <v:path arrowok="t"/>
                </v:shape>
              </w:pict>
            </w:r>
          </w:p>
          <w:p w:rsidR="00FD3BE6" w:rsidRDefault="00FD3BE6" w:rsidP="00A025D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FD3BE6" w:rsidRPr="00764B4B" w:rsidRDefault="00FD3BE6" w:rsidP="00A025D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FD3BE6" w:rsidRDefault="00FD3BE6" w:rsidP="00A025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48"/>
                <w:sz w:val="26"/>
                <w:szCs w:val="26"/>
              </w:rPr>
              <w:t xml:space="preserve">             </w:t>
            </w:r>
            <w:r w:rsidRPr="0050643E">
              <w:rPr>
                <w:rFonts w:ascii="Times New Roman" w:hAnsi="Times New Roman"/>
                <w:position w:val="-48"/>
                <w:sz w:val="26"/>
                <w:szCs w:val="26"/>
              </w:rPr>
              <w:object w:dxaOrig="3420" w:dyaOrig="1080">
                <v:shape id="_x0000_i1038" type="#_x0000_t75" style="width:195pt;height:66pt" o:ole="">
                  <v:imagedata r:id="rId43" o:title=""/>
                </v:shape>
                <o:OLEObject Type="Embed" ProgID="Equation.3" ShapeID="_x0000_i1038" DrawAspect="Content" ObjectID="_1586153033" r:id="rId44"/>
              </w:object>
            </w:r>
          </w:p>
          <w:p w:rsidR="00FD3BE6" w:rsidRPr="00A04164" w:rsidRDefault="00FD3BE6" w:rsidP="00A025D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16"/>
                <w:szCs w:val="16"/>
              </w:rPr>
            </w:pPr>
          </w:p>
          <w:p w:rsidR="00FD3BE6" w:rsidRDefault="00FD3BE6" w:rsidP="00A025D6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* Vẽ biểu đồ nội lực: </w:t>
            </w:r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Mỗi đoạn vẽ đúng  (0,25)</w:t>
            </w:r>
          </w:p>
          <w:p w:rsidR="00FD3BE6" w:rsidRPr="00192F51" w:rsidRDefault="00FD3BE6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62" w:type="dxa"/>
          </w:tcPr>
          <w:p w:rsidR="00FD3BE6" w:rsidRDefault="00FD3BE6" w:rsidP="00A025D6">
            <w:p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FD3BE6" w:rsidRDefault="00FD3BE6" w:rsidP="00A025D6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D3BE6" w:rsidRPr="00192F51" w:rsidRDefault="00FD3BE6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FD3BE6" w:rsidRPr="00192F51" w:rsidRDefault="00FD3BE6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FD3BE6" w:rsidRPr="00192F51" w:rsidRDefault="00FD3BE6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FD3BE6" w:rsidRPr="00B4546A" w:rsidRDefault="00FD3BE6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FD3BE6" w:rsidRPr="00134972" w:rsidTr="00A025D6">
        <w:tc>
          <w:tcPr>
            <w:tcW w:w="720" w:type="dxa"/>
          </w:tcPr>
          <w:p w:rsidR="00FD3BE6" w:rsidRDefault="00FD3BE6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FD3BE6" w:rsidRPr="007166D6" w:rsidRDefault="00FD3BE6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FD3BE6" w:rsidRPr="004B74D5" w:rsidRDefault="00FD3BE6" w:rsidP="00A025D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34"/>
                <w:sz w:val="26"/>
                <w:szCs w:val="26"/>
              </w:rPr>
              <w:t xml:space="preserve">           </w:t>
            </w:r>
            <w:r w:rsidRPr="004B74D5">
              <w:rPr>
                <w:rFonts w:ascii="Times New Roman" w:hAnsi="Times New Roman"/>
                <w:position w:val="-34"/>
                <w:sz w:val="26"/>
                <w:szCs w:val="26"/>
              </w:rPr>
              <w:object w:dxaOrig="5100" w:dyaOrig="760">
                <v:shape id="_x0000_i1039" type="#_x0000_t75" style="width:4in;height:42.75pt" o:ole="">
                  <v:imagedata r:id="rId45" o:title=""/>
                </v:shape>
                <o:OLEObject Type="Embed" ProgID="Equation.3" ShapeID="_x0000_i1039" DrawAspect="Content" ObjectID="_1586153034" r:id="rId46"/>
              </w:object>
            </w:r>
          </w:p>
          <w:p w:rsidR="00FD3BE6" w:rsidRPr="004B74D5" w:rsidRDefault="00FD3BE6" w:rsidP="00A025D6">
            <w:pPr>
              <w:ind w:left="702"/>
              <w:rPr>
                <w:sz w:val="26"/>
                <w:szCs w:val="26"/>
              </w:rPr>
            </w:pPr>
            <w:r w:rsidRPr="004B74D5">
              <w:rPr>
                <w:position w:val="-12"/>
                <w:sz w:val="26"/>
                <w:szCs w:val="26"/>
              </w:rPr>
              <w:object w:dxaOrig="920" w:dyaOrig="360">
                <v:shape id="_x0000_i1040" type="#_x0000_t75" style="width:54pt;height:21pt" o:ole="">
                  <v:imagedata r:id="rId47" o:title=""/>
                </v:shape>
                <o:OLEObject Type="Embed" ProgID="Equation.3" ShapeID="_x0000_i1040" DrawAspect="Content" ObjectID="_1586153035" r:id="rId48"/>
              </w:object>
            </w:r>
            <w:r w:rsidRPr="004B74D5">
              <w:rPr>
                <w:sz w:val="26"/>
                <w:szCs w:val="26"/>
              </w:rPr>
              <w:t xml:space="preserve"> </w:t>
            </w:r>
            <w:r w:rsidRPr="004B74D5">
              <w:rPr>
                <w:rFonts w:ascii="Times New Roman" w:hAnsi="Times New Roman"/>
                <w:sz w:val="26"/>
                <w:szCs w:val="26"/>
              </w:rPr>
              <w:t>nê</w:t>
            </w:r>
            <w:r w:rsidRPr="004B74D5">
              <w:rPr>
                <w:sz w:val="26"/>
                <w:szCs w:val="26"/>
              </w:rPr>
              <w:t>n tr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ục đảm bảo độ bền                            </w:t>
            </w:r>
            <w:r w:rsidRPr="004B74D5">
              <w:rPr>
                <w:position w:val="-34"/>
                <w:sz w:val="26"/>
                <w:szCs w:val="26"/>
              </w:rPr>
              <w:object w:dxaOrig="5340" w:dyaOrig="760">
                <v:shape id="_x0000_i1041" type="#_x0000_t75" style="width:306.75pt;height:46.5pt" o:ole="">
                  <v:imagedata r:id="rId49" o:title=""/>
                </v:shape>
                <o:OLEObject Type="Embed" ProgID="Equation.3" ShapeID="_x0000_i1041" DrawAspect="Content" ObjectID="_1586153036" r:id="rId50"/>
              </w:object>
            </w:r>
          </w:p>
          <w:p w:rsidR="00FD3BE6" w:rsidRPr="00B4546A" w:rsidRDefault="00FD3BE6" w:rsidP="00A025D6">
            <w:pPr>
              <w:tabs>
                <w:tab w:val="left" w:pos="720"/>
              </w:tabs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>
              <w:rPr>
                <w:position w:val="-12"/>
                <w:sz w:val="26"/>
                <w:szCs w:val="26"/>
              </w:rPr>
              <w:t xml:space="preserve">          </w:t>
            </w:r>
            <w:r w:rsidRPr="004B74D5">
              <w:rPr>
                <w:position w:val="-12"/>
                <w:sz w:val="26"/>
                <w:szCs w:val="26"/>
              </w:rPr>
              <w:object w:dxaOrig="940" w:dyaOrig="360">
                <v:shape id="_x0000_i1042" type="#_x0000_t75" style="width:51.75pt;height:20.25pt" o:ole="">
                  <v:imagedata r:id="rId51" o:title=""/>
                </v:shape>
                <o:OLEObject Type="Embed" ProgID="Equation.3" ShapeID="_x0000_i1042" DrawAspect="Content" ObjectID="_1586153037" r:id="rId52"/>
              </w:object>
            </w:r>
            <w:r w:rsidRPr="004B74D5">
              <w:rPr>
                <w:rFonts w:ascii="Times New Roman" w:hAnsi="Times New Roman"/>
                <w:sz w:val="26"/>
                <w:szCs w:val="26"/>
              </w:rPr>
              <w:t xml:space="preserve"> nên trục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không </w:t>
            </w:r>
            <w:r w:rsidRPr="004B74D5">
              <w:rPr>
                <w:rFonts w:ascii="Times New Roman" w:hAnsi="Times New Roman"/>
                <w:sz w:val="26"/>
                <w:szCs w:val="26"/>
              </w:rPr>
              <w:t xml:space="preserve">đảm bảo độ cứng  </w:t>
            </w:r>
          </w:p>
        </w:tc>
        <w:tc>
          <w:tcPr>
            <w:tcW w:w="962" w:type="dxa"/>
          </w:tcPr>
          <w:p w:rsidR="00FD3BE6" w:rsidRPr="00B4546A" w:rsidRDefault="00FD3BE6" w:rsidP="00A025D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D3BE6" w:rsidRPr="00192F51" w:rsidRDefault="00FD3BE6" w:rsidP="00A025D6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FD3BE6" w:rsidRPr="00192F51" w:rsidRDefault="00FD3BE6" w:rsidP="00A025D6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FD3BE6" w:rsidRDefault="00FD3BE6" w:rsidP="00A025D6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FD3BE6" w:rsidRPr="00B4546A" w:rsidRDefault="00FD3BE6" w:rsidP="00A025D6">
            <w:pPr>
              <w:spacing w:line="33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  <w:tr w:rsidR="00FD3BE6" w:rsidRPr="00134972" w:rsidTr="00A025D6">
        <w:tc>
          <w:tcPr>
            <w:tcW w:w="720" w:type="dxa"/>
          </w:tcPr>
          <w:p w:rsidR="00FD3BE6" w:rsidRPr="00E055F6" w:rsidRDefault="00FD3BE6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540" w:type="dxa"/>
          </w:tcPr>
          <w:p w:rsidR="00FD3BE6" w:rsidRPr="00134972" w:rsidRDefault="00FD3BE6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FD3BE6" w:rsidRPr="00134972" w:rsidRDefault="00FD3BE6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62" w:type="dxa"/>
          </w:tcPr>
          <w:p w:rsidR="00FD3BE6" w:rsidRPr="00E055F6" w:rsidRDefault="00FD3BE6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4,0</w:t>
            </w:r>
          </w:p>
        </w:tc>
      </w:tr>
      <w:tr w:rsidR="00FD3BE6" w:rsidRPr="00134972" w:rsidTr="00A025D6">
        <w:trPr>
          <w:trHeight w:val="7289"/>
        </w:trPr>
        <w:tc>
          <w:tcPr>
            <w:tcW w:w="720" w:type="dxa"/>
          </w:tcPr>
          <w:p w:rsidR="00FD3BE6" w:rsidRDefault="00FD3BE6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FD3BE6" w:rsidRPr="006F7F86" w:rsidRDefault="00FD3BE6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FD3BE6" w:rsidRPr="0050643E" w:rsidRDefault="00FD3BE6" w:rsidP="00FD3BE6">
            <w:pPr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Xác định phản lực liên kết: </w:t>
            </w:r>
          </w:p>
          <w:p w:rsidR="00FD3BE6" w:rsidRPr="008B7B45" w:rsidRDefault="00FD3BE6" w:rsidP="00A025D6">
            <w:pPr>
              <w:ind w:firstLine="720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D1409A">
              <w:rPr>
                <w:rFonts w:ascii="Times New Roman" w:hAnsi="Times New Roman"/>
                <w:b/>
                <w:noProof/>
                <w:sz w:val="26"/>
                <w:szCs w:val="26"/>
                <w:u w:val="single"/>
              </w:rPr>
              <w:pict>
                <v:group id="_x0000_s1639" style="position:absolute;left:0;text-align:left;margin-left:197.1pt;margin-top:30.05pt;width:213.75pt;height:81.05pt;z-index:251720704" coordorigin="5337,11020" coordsize="4275,1621">
                  <v:shape id="_x0000_s1640" type="#_x0000_t202" style="position:absolute;left:5742;top:12163;width:900;height:478" filled="f" stroked="f">
                    <v:textbox style="mso-next-textbox:#_x0000_s1640">
                      <w:txbxContent>
                        <w:p w:rsidR="00FD3BE6" w:rsidRPr="005F599C" w:rsidRDefault="00FD3BE6" w:rsidP="00FD3BE6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0,4</w:t>
                          </w:r>
                          <w:r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group id="_x0000_s1641" style="position:absolute;left:6312;top:11903;width:374;height:370" coordorigin="10363,5369" coordsize="374,370">
                    <v:oval id="_x0000_s1642" style="position:absolute;left:10500;top:5553;width:109;height:93"/>
                    <v:line id="_x0000_s1643" style="position:absolute" from="10554,5461" to="10554,5553"/>
                    <v:oval id="_x0000_s1644" style="position:absolute;left:10500;top:5369;width:109;height:92"/>
                    <v:group id="_x0000_s1645" style="position:absolute;left:10363;top:5646;width:374;height:93" coordorigin="7485,9540" coordsize="615,180">
                      <v:line id="_x0000_s1646" style="position:absolute" from="7560,9540" to="8100,9540"/>
                      <v:line id="_x0000_s1647" style="position:absolute;flip:x" from="7815,9540" to="7995,9720"/>
                      <v:line id="_x0000_s1648" style="position:absolute;flip:x" from="7590,9540" to="7770,9720"/>
                      <v:line id="_x0000_s1649" style="position:absolute;flip:x" from="7920,9540" to="8100,9720"/>
                      <v:line id="_x0000_s1650" style="position:absolute;flip:x" from="7485,9540" to="7665,9720"/>
                      <v:line id="_x0000_s1651" style="position:absolute;flip:x" from="7710,9540" to="7890,9720"/>
                    </v:group>
                  </v:group>
                  <v:line id="_x0000_s1652" style="position:absolute" from="8832,11357" to="8832,11911" strokeweight="1pt">
                    <v:stroke startarrow="block" startarrowwidth="narrow" endarrowwidth="narrow"/>
                  </v:line>
                  <v:shape id="_x0000_s1653" type="#_x0000_t202" style="position:absolute;left:5337;top:11723;width:585;height:479" filled="f" stroked="f">
                    <v:textbox style="mso-next-textbox:#_x0000_s1653">
                      <w:txbxContent>
                        <w:p w:rsidR="00FD3BE6" w:rsidRPr="00747B85" w:rsidRDefault="00FD3BE6" w:rsidP="00FD3BE6">
                          <w:r>
                            <w:t>A</w:t>
                          </w:r>
                        </w:p>
                      </w:txbxContent>
                    </v:textbox>
                  </v:shape>
                  <v:shape id="_x0000_s1654" type="#_x0000_t202" style="position:absolute;left:8847;top:11777;width:585;height:480" filled="f" stroked="f">
                    <v:textbox style="mso-next-textbox:#_x0000_s1654">
                      <w:txbxContent>
                        <w:p w:rsidR="00FD3BE6" w:rsidRPr="00747B85" w:rsidRDefault="00FD3BE6" w:rsidP="00FD3BE6">
                          <w:r>
                            <w:t>B</w:t>
                          </w:r>
                        </w:p>
                      </w:txbxContent>
                    </v:textbox>
                  </v:shape>
                  <v:line id="_x0000_s1655" style="position:absolute" from="6492,11925" to="6492,12563"/>
                  <v:line id="_x0000_s1656" style="position:absolute" from="5714,11905" to="5714,12543"/>
                  <v:line id="_x0000_s1657" style="position:absolute" from="8831,11950" to="8831,12588"/>
                  <v:group id="_x0000_s1658" style="position:absolute;left:8623;top:11901;width:374;height:370" coordorigin="7281,5369" coordsize="374,370">
                    <v:oval id="_x0000_s1659" style="position:absolute;left:7427;top:5369;width:110;height:92"/>
                    <v:line id="_x0000_s1660" style="position:absolute" from="7326,5646" to="7655,5646"/>
                    <v:line id="_x0000_s1661" style="position:absolute;flip:x" from="7482,5646" to="7591,5739"/>
                    <v:line id="_x0000_s1662" style="position:absolute;flip:x" from="7345,5646" to="7454,5739"/>
                    <v:line id="_x0000_s1663" style="position:absolute;flip:x" from="7545,5646" to="7655,5739"/>
                    <v:line id="_x0000_s1664" style="position:absolute;flip:x" from="7418,5646" to="7527,5739"/>
                    <v:line id="_x0000_s1665" style="position:absolute;flip:x" from="7372,5461" to="7482,5646"/>
                    <v:line id="_x0000_s1666" style="position:absolute" from="7482,5461" to="7591,5646"/>
                    <v:line id="_x0000_s1667" style="position:absolute;flip:x" from="7281,5646" to="7390,5739"/>
                  </v:group>
                  <v:line id="_x0000_s1668" style="position:absolute;flip:x" from="7972,12441" to="8082,12533"/>
                  <v:line id="_x0000_s1669" style="position:absolute;flip:x" from="8786,12441" to="8895,12533"/>
                  <v:line id="_x0000_s1670" style="position:absolute;flip:x" from="5669,12427" to="5778,12520"/>
                  <v:line id="_x0000_s1671" style="position:absolute" from="5699,11903" to="8881,11903" strokeweight="1.5pt"/>
                  <v:line id="_x0000_s1672" style="position:absolute" from="8034,11910" to="8034,12548"/>
                  <v:line id="_x0000_s1673" style="position:absolute;flip:x" from="6447,12441" to="6556,12533"/>
                  <v:shape id="_x0000_s1674" type="#_x0000_t202" style="position:absolute;left:5652;top:11200;width:540;height:479" filled="f" stroked="f">
                    <v:textbox style="mso-next-textbox:#_x0000_s1674">
                      <w:txbxContent>
                        <w:p w:rsidR="00FD3BE6" w:rsidRPr="00D91D11" w:rsidRDefault="00FD3BE6" w:rsidP="00FD3BE6">
                          <w:pPr>
                            <w:rPr>
                              <w:vertAlign w:val="subscript"/>
                            </w:rPr>
                          </w:pPr>
                          <w:r>
                            <w:t>P</w:t>
                          </w:r>
                          <w:r>
                            <w:rPr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_x0000_s1675" type="#_x0000_t202" style="position:absolute;left:7002;top:12156;width:900;height:478" filled="f" stroked="f">
                    <v:textbox style="mso-next-textbox:#_x0000_s1675">
                      <w:txbxContent>
                        <w:p w:rsidR="00FD3BE6" w:rsidRPr="005F599C" w:rsidRDefault="00FD3BE6" w:rsidP="00FD3BE6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0,8</w:t>
                          </w:r>
                          <w:r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shape id="_x0000_s1676" type="#_x0000_t202" style="position:absolute;left:8022;top:12156;width:900;height:478" filled="f" stroked="f">
                    <v:textbox style="mso-next-textbox:#_x0000_s1676">
                      <w:txbxContent>
                        <w:p w:rsidR="00FD3BE6" w:rsidRPr="005F599C" w:rsidRDefault="00FD3BE6" w:rsidP="00FD3BE6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0,4</w:t>
                          </w:r>
                          <w:r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line id="_x0000_s1677" style="position:absolute" from="6492,11172" to="6492,11911" strokeweight="1pt">
                    <v:stroke startarrow="block" startarrowwidth="narrow"/>
                  </v:line>
                  <v:shape id="_x0000_s1678" type="#_x0000_t202" style="position:absolute;left:7617;top:11020;width:540;height:479" filled="f" stroked="f">
                    <v:textbox style="mso-next-textbox:#_x0000_s1678">
                      <w:txbxContent>
                        <w:p w:rsidR="00FD3BE6" w:rsidRPr="00D91D11" w:rsidRDefault="00FD3BE6" w:rsidP="00FD3BE6">
                          <w:pPr>
                            <w:rPr>
                              <w:vertAlign w:val="subscript"/>
                            </w:rPr>
                          </w:pPr>
                          <w:r>
                            <w:t>P</w:t>
                          </w:r>
                          <w:r>
                            <w:rPr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_x0000_s1679" type="#_x0000_t202" style="position:absolute;left:7962;top:11080;width:705;height:540" filled="f" stroked="f">
                    <v:textbox style="mso-next-textbox:#_x0000_s1679">
                      <w:txbxContent>
                        <w:p w:rsidR="00FD3BE6" w:rsidRPr="00D91D11" w:rsidRDefault="00FD3BE6" w:rsidP="00FD3BE6">
                          <w:pPr>
                            <w:rPr>
                              <w:vertAlign w:val="subscript"/>
                            </w:rPr>
                          </w:pPr>
                          <w:r>
                            <w:t>m</w:t>
                          </w:r>
                        </w:p>
                      </w:txbxContent>
                    </v:textbox>
                  </v:shape>
                  <v:shape id="_x0000_s1680" type="#_x0000_t202" style="position:absolute;left:6477;top:11831;width:585;height:479" filled="f" stroked="f">
                    <v:textbox style="mso-next-textbox:#_x0000_s1680">
                      <w:txbxContent>
                        <w:p w:rsidR="00FD3BE6" w:rsidRPr="00C2317F" w:rsidRDefault="00FD3BE6" w:rsidP="00FD3BE6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1681" type="#_x0000_t202" style="position:absolute;left:7632;top:11816;width:585;height:479" filled="f" stroked="f">
                    <v:textbox style="mso-next-textbox:#_x0000_s1681">
                      <w:txbxContent>
                        <w:p w:rsidR="00FD3BE6" w:rsidRPr="00C2317F" w:rsidRDefault="00FD3BE6" w:rsidP="00FD3BE6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D</w:t>
                          </w:r>
                        </w:p>
                      </w:txbxContent>
                    </v:textbox>
                  </v:shape>
                  <v:line id="_x0000_s1682" style="position:absolute" from="8037,11151" to="8037,11890" strokeweight="1pt">
                    <v:stroke endarrow="block" endarrowwidth="narrow"/>
                  </v:line>
                  <v:line id="_x0000_s1683" style="position:absolute" from="5712,11367" to="5712,11921" strokeweight="1pt">
                    <v:stroke endarrow="block" endarrowwidth="narrow"/>
                  </v:line>
                  <v:shape id="_x0000_s1684" type="#_x0000_t202" style="position:absolute;left:6432;top:11155;width:840;height:479" filled="f" stroked="f">
                    <v:textbox style="mso-next-textbox:#_x0000_s1684">
                      <w:txbxContent>
                        <w:p w:rsidR="00FD3BE6" w:rsidRPr="00C2317F" w:rsidRDefault="00FD3BE6" w:rsidP="00FD3BE6">
                          <w:pP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R</w:t>
                          </w:r>
                          <w: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1685" type="#_x0000_t202" style="position:absolute;left:8772;top:11336;width:840;height:479" filled="f" stroked="f">
                    <v:textbox style="mso-next-textbox:#_x0000_s1685">
                      <w:txbxContent>
                        <w:p w:rsidR="00FD3BE6" w:rsidRPr="00C2317F" w:rsidRDefault="00FD3BE6" w:rsidP="00FD3BE6">
                          <w:pP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R</w:t>
                          </w:r>
                          <w: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  <w:t>B</w:t>
                          </w:r>
                        </w:p>
                      </w:txbxContent>
                    </v:textbox>
                  </v:shape>
                  <v:line id="_x0000_s1686" style="position:absolute" from="5728,12475" to="8847,12475"/>
                  <v:group id="_x0000_s1687" style="position:absolute;left:7782;top:11471;width:495;height:438" coordorigin="6828,10743" coordsize="495,438">
                    <v:line id="_x0000_s1688" style="position:absolute" from="6828,10806" to="7113,11181"/>
                    <v:shape id="_x0000_s1689" type="#_x0000_t19" style="position:absolute;left:6833;top:10743;width:490;height:179" coordsize="36120,21600" adj="-9473828,-2029241,17598" path="wr-4002,,39198,43200,,9075,36120,10487nfewr-4002,,39198,43200,,9075,36120,10487l17598,21600nsxe">
                      <v:stroke startarrowwidth="narrow" endarrow="block" endarrowwidth="narrow"/>
                      <v:path o:connectlocs="0,9075;36120,10487;17598,21600"/>
                    </v:shape>
                  </v:group>
                </v:group>
              </w:pict>
            </w:r>
            <w:r w:rsidRPr="001D525A">
              <w:rPr>
                <w:rFonts w:ascii="Times New Roman" w:hAnsi="Times New Roman"/>
                <w:position w:val="-68"/>
                <w:sz w:val="26"/>
                <w:szCs w:val="26"/>
              </w:rPr>
              <w:object w:dxaOrig="3980" w:dyaOrig="1480">
                <v:shape id="_x0000_i1043" type="#_x0000_t75" style="width:217.5pt;height:81pt" o:ole="">
                  <v:imagedata r:id="rId53" o:title=""/>
                </v:shape>
                <o:OLEObject Type="Embed" ProgID="Equation.3" ShapeID="_x0000_i1043" DrawAspect="Content" ObjectID="_1586153038" r:id="rId54"/>
              </w:object>
            </w:r>
          </w:p>
          <w:p w:rsidR="00FD3BE6" w:rsidRDefault="00FD3BE6" w:rsidP="00FD3BE6">
            <w:pPr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Vẽ biểu đồ nội lực  </w:t>
            </w:r>
          </w:p>
          <w:p w:rsidR="00FD3BE6" w:rsidRDefault="00FD3BE6" w:rsidP="00A025D6">
            <w:pPr>
              <w:ind w:left="720" w:hanging="1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Biểu đồ Q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y</w:t>
            </w:r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FD3BE6" w:rsidRPr="0050643E" w:rsidRDefault="00FD3BE6" w:rsidP="00A025D6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AC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Pr="00D56D53">
              <w:rPr>
                <w:position w:val="-14"/>
                <w:sz w:val="26"/>
                <w:szCs w:val="26"/>
              </w:rPr>
              <w:object w:dxaOrig="1900" w:dyaOrig="380">
                <v:shape id="_x0000_i1044" type="#_x0000_t75" style="width:95.25pt;height:18.75pt" o:ole="">
                  <v:imagedata r:id="rId55" o:title=""/>
                </v:shape>
                <o:OLEObject Type="Embed" ProgID="Equation.3" ShapeID="_x0000_i1044" DrawAspect="Content" ObjectID="_1586153039" r:id="rId56"/>
              </w:object>
            </w:r>
            <w:r>
              <w:rPr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ab/>
            </w:r>
          </w:p>
          <w:p w:rsidR="00FD3BE6" w:rsidRPr="0050643E" w:rsidRDefault="00FD3BE6" w:rsidP="00A025D6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CD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Pr="00D56D53">
              <w:rPr>
                <w:position w:val="-14"/>
                <w:sz w:val="26"/>
                <w:szCs w:val="26"/>
              </w:rPr>
              <w:object w:dxaOrig="2299" w:dyaOrig="380">
                <v:shape id="_x0000_i1045" type="#_x0000_t75" style="width:114.75pt;height:18.75pt" o:ole="">
                  <v:imagedata r:id="rId25" o:title=""/>
                </v:shape>
                <o:OLEObject Type="Embed" ProgID="Equation.3" ShapeID="_x0000_i1045" DrawAspect="Content" ObjectID="_1586153040" r:id="rId57"/>
              </w:object>
            </w:r>
            <w:r>
              <w:rPr>
                <w:sz w:val="26"/>
                <w:szCs w:val="26"/>
              </w:rPr>
              <w:tab/>
            </w:r>
          </w:p>
          <w:p w:rsidR="00FD3BE6" w:rsidRPr="0050643E" w:rsidRDefault="00FD3BE6" w:rsidP="00A025D6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DB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Pr="00D56D53">
              <w:rPr>
                <w:position w:val="-14"/>
                <w:sz w:val="26"/>
                <w:szCs w:val="26"/>
              </w:rPr>
              <w:object w:dxaOrig="3019" w:dyaOrig="380">
                <v:shape id="_x0000_i1046" type="#_x0000_t75" style="width:150.75pt;height:18.75pt" o:ole="">
                  <v:imagedata r:id="rId58" o:title=""/>
                </v:shape>
                <o:OLEObject Type="Embed" ProgID="Equation.3" ShapeID="_x0000_i1046" DrawAspect="Content" ObjectID="_1586153041" r:id="rId59"/>
              </w:objec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FD3BE6" w:rsidRPr="001D525A" w:rsidRDefault="00FD3BE6" w:rsidP="00A025D6">
            <w:pPr>
              <w:ind w:left="720" w:firstLine="180"/>
              <w:rPr>
                <w:rFonts w:ascii="Times New Roman" w:hAnsi="Times New Roman"/>
                <w:b/>
                <w:sz w:val="26"/>
                <w:szCs w:val="26"/>
              </w:rPr>
            </w:pP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Vẽ biểu đồ: Mỗi đoạn vẽ đúng được </w:t>
            </w: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ab/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(0,125)</w:t>
            </w:r>
          </w:p>
          <w:p w:rsidR="00FD3BE6" w:rsidRDefault="00FD3BE6" w:rsidP="00FD3BE6">
            <w:pPr>
              <w:numPr>
                <w:ilvl w:val="0"/>
                <w:numId w:val="2"/>
              </w:numPr>
              <w:tabs>
                <w:tab w:val="clear" w:pos="1800"/>
              </w:tabs>
              <w:ind w:left="9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Biểu đồ M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x</w:t>
            </w:r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FD3BE6" w:rsidRPr="0050643E" w:rsidRDefault="00FD3BE6" w:rsidP="00A025D6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AC</w:t>
            </w:r>
            <w:r w:rsidRPr="00040650">
              <w:rPr>
                <w:position w:val="-34"/>
                <w:sz w:val="26"/>
                <w:szCs w:val="26"/>
              </w:rPr>
              <w:object w:dxaOrig="2620" w:dyaOrig="800">
                <v:shape id="_x0000_i1047" type="#_x0000_t75" style="width:138pt;height:42.75pt" o:ole="">
                  <v:imagedata r:id="rId60" o:title=""/>
                </v:shape>
                <o:OLEObject Type="Embed" ProgID="Equation.3" ShapeID="_x0000_i1047" DrawAspect="Content" ObjectID="_1586153042" r:id="rId61"/>
              </w:objec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FD3BE6" w:rsidRPr="0050643E" w:rsidRDefault="00FD3BE6" w:rsidP="00A025D6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CD</w:t>
            </w:r>
            <w:r w:rsidRPr="00040650">
              <w:rPr>
                <w:position w:val="-34"/>
                <w:sz w:val="26"/>
                <w:szCs w:val="26"/>
              </w:rPr>
              <w:object w:dxaOrig="3340" w:dyaOrig="800">
                <v:shape id="_x0000_i1048" type="#_x0000_t75" style="width:174pt;height:41.25pt" o:ole="">
                  <v:imagedata r:id="rId62" o:title=""/>
                </v:shape>
                <o:OLEObject Type="Embed" ProgID="Equation.3" ShapeID="_x0000_i1048" DrawAspect="Content" ObjectID="_1586153043" r:id="rId63"/>
              </w:object>
            </w:r>
            <w:r>
              <w:rPr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</w:p>
          <w:p w:rsidR="00FD3BE6" w:rsidRPr="0050643E" w:rsidRDefault="00FD3BE6" w:rsidP="00A025D6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DB</w:t>
            </w:r>
            <w:r w:rsidRPr="00040650">
              <w:rPr>
                <w:position w:val="-34"/>
                <w:sz w:val="26"/>
                <w:szCs w:val="26"/>
              </w:rPr>
              <w:object w:dxaOrig="4740" w:dyaOrig="800">
                <v:shape id="_x0000_i1049" type="#_x0000_t75" style="width:255pt;height:43.5pt" o:ole="">
                  <v:imagedata r:id="rId64" o:title=""/>
                </v:shape>
                <o:OLEObject Type="Embed" ProgID="Equation.3" ShapeID="_x0000_i1049" DrawAspect="Content" ObjectID="_1586153044" r:id="rId65"/>
              </w:object>
            </w:r>
            <w:r>
              <w:rPr>
                <w:sz w:val="26"/>
                <w:szCs w:val="26"/>
              </w:rPr>
              <w:tab/>
            </w:r>
          </w:p>
          <w:p w:rsidR="00FD3BE6" w:rsidRPr="002E2DF7" w:rsidRDefault="00FD3BE6" w:rsidP="00A025D6">
            <w:pPr>
              <w:ind w:left="720" w:firstLine="180"/>
              <w:rPr>
                <w:rFonts w:ascii="Times New Roman" w:hAnsi="Times New Roman"/>
                <w:b/>
                <w:sz w:val="26"/>
                <w:szCs w:val="26"/>
              </w:rPr>
            </w:pP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 biể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u đồ: Mỗi đoạn vẽ đúng được (0,</w:t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25)</w:t>
            </w:r>
          </w:p>
        </w:tc>
        <w:tc>
          <w:tcPr>
            <w:tcW w:w="962" w:type="dxa"/>
          </w:tcPr>
          <w:p w:rsidR="00FD3BE6" w:rsidRDefault="00FD3BE6" w:rsidP="00A025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D3BE6" w:rsidRDefault="00FD3BE6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FD3BE6" w:rsidRDefault="00FD3BE6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FD3BE6" w:rsidRDefault="00FD3BE6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FD3BE6" w:rsidRDefault="00FD3BE6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FD3BE6" w:rsidRDefault="00FD3BE6" w:rsidP="00A025D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D3BE6" w:rsidRDefault="00FD3BE6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FD3BE6" w:rsidRDefault="00FD3BE6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FD3BE6" w:rsidRDefault="00FD3BE6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FD3BE6" w:rsidRDefault="00FD3BE6" w:rsidP="00A025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FD3BE6" w:rsidRDefault="00FD3BE6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D3BE6" w:rsidRDefault="00FD3BE6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FD3BE6" w:rsidRDefault="00FD3BE6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D3BE6" w:rsidRDefault="00FD3BE6" w:rsidP="00A025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FD3BE6" w:rsidRDefault="00FD3BE6" w:rsidP="00A025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D3BE6" w:rsidRDefault="00FD3BE6" w:rsidP="00A025D6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FD3BE6" w:rsidRDefault="00FD3BE6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  <w:tr w:rsidR="00FD3BE6" w:rsidRPr="00134972" w:rsidTr="00A025D6">
        <w:tc>
          <w:tcPr>
            <w:tcW w:w="720" w:type="dxa"/>
          </w:tcPr>
          <w:p w:rsidR="00FD3BE6" w:rsidRPr="00134972" w:rsidRDefault="00FD3BE6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540" w:type="dxa"/>
          </w:tcPr>
          <w:p w:rsidR="00FD3BE6" w:rsidRPr="00F87AB4" w:rsidRDefault="00FD3BE6" w:rsidP="00A025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87AB4"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FD3BE6" w:rsidRPr="0050643E" w:rsidRDefault="00FD3BE6" w:rsidP="00A025D6">
            <w:pPr>
              <w:ind w:firstLine="7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30"/>
                <w:sz w:val="26"/>
                <w:szCs w:val="26"/>
              </w:rPr>
              <w:t xml:space="preserve">  </w:t>
            </w:r>
            <w:r w:rsidRPr="0083684F">
              <w:rPr>
                <w:position w:val="-68"/>
              </w:rPr>
              <w:object w:dxaOrig="2980" w:dyaOrig="1480">
                <v:shape id="_x0000_i1050" type="#_x0000_t75" style="width:173.25pt;height:76.5pt" o:ole="">
                  <v:imagedata r:id="rId66" o:title=""/>
                </v:shape>
                <o:OLEObject Type="Embed" ProgID="Equation.3" ShapeID="_x0000_i1050" DrawAspect="Content" ObjectID="_1586153045" r:id="rId67"/>
              </w:objec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FD3BE6" w:rsidRPr="00586AC2" w:rsidRDefault="00FD3BE6" w:rsidP="00A025D6">
            <w:pPr>
              <w:ind w:firstLine="7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62" w:type="dxa"/>
          </w:tcPr>
          <w:p w:rsidR="00FD3BE6" w:rsidRPr="002E2DF7" w:rsidRDefault="00FD3BE6" w:rsidP="00A025D6">
            <w:pPr>
              <w:jc w:val="center"/>
              <w:rPr>
                <w:rFonts w:ascii="Times New Roman" w:hAnsi="Times New Roman"/>
              </w:rPr>
            </w:pPr>
          </w:p>
          <w:p w:rsidR="00FD3BE6" w:rsidRDefault="00FD3BE6" w:rsidP="00A025D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FD3BE6" w:rsidRDefault="00FD3BE6" w:rsidP="00A025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D3BE6" w:rsidRPr="00E055F6" w:rsidRDefault="00FD3BE6" w:rsidP="00A025D6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</w:tbl>
    <w:p w:rsidR="00FD3BE6" w:rsidRDefault="00FD3BE6" w:rsidP="00FD3BE6"/>
    <w:p w:rsidR="00FD3BE6" w:rsidRPr="00F87AB4" w:rsidRDefault="00FD3BE6" w:rsidP="00FD3BE6">
      <w:pPr>
        <w:jc w:val="center"/>
        <w:rPr>
          <w:rFonts w:ascii="Times New Roman" w:hAnsi="Times New Roman"/>
        </w:rPr>
      </w:pPr>
      <w:r w:rsidRPr="00B309FB">
        <w:rPr>
          <w:rFonts w:ascii="Times New Roman" w:hAnsi="Times New Roman"/>
        </w:rPr>
        <w:t>------HẾT----</w:t>
      </w:r>
    </w:p>
    <w:p w:rsidR="00FD3BE6" w:rsidRPr="0021191F" w:rsidRDefault="00FD3BE6" w:rsidP="00FD3BE6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FD3BE6" w:rsidRPr="0021191F" w:rsidRDefault="00FD3BE6" w:rsidP="00FD3BE6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(Ký và ghi rõ họ tên)                          </w:t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Pr="0021191F">
        <w:rPr>
          <w:rFonts w:ascii="Times New Roman" w:hAnsi="Times New Roman"/>
          <w:sz w:val="26"/>
          <w:szCs w:val="26"/>
          <w:lang w:val="vi-VN"/>
        </w:rPr>
        <w:t>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</w:t>
      </w:r>
    </w:p>
    <w:p w:rsidR="00FD3BE6" w:rsidRPr="0021191F" w:rsidRDefault="00FD3BE6" w:rsidP="00FD3BE6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FD3BE6" w:rsidRPr="0021191F" w:rsidRDefault="00FD3BE6" w:rsidP="00FD3BE6">
      <w:pPr>
        <w:rPr>
          <w:rFonts w:ascii="Times New Roman" w:hAnsi="Times New Roman"/>
          <w:sz w:val="26"/>
          <w:szCs w:val="26"/>
          <w:lang w:val="vi-VN"/>
        </w:rPr>
      </w:pPr>
    </w:p>
    <w:p w:rsidR="00FD3BE6" w:rsidRPr="0021191F" w:rsidRDefault="00FD3BE6" w:rsidP="00FD3BE6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FD3BE6" w:rsidRPr="0021191F" w:rsidRDefault="00FD3BE6" w:rsidP="00FD3BE6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961B57" w:rsidRDefault="00FD3BE6" w:rsidP="00FD3BE6">
      <w:r>
        <w:rPr>
          <w:rFonts w:ascii="Times New Roman" w:hAnsi="Times New Roman"/>
          <w:b/>
          <w:i/>
          <w:sz w:val="26"/>
          <w:szCs w:val="26"/>
        </w:rPr>
        <w:t xml:space="preserve">  Vũ Quang Khải</w:t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</w:t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  <w:lang w:val="vi-VN"/>
        </w:rPr>
        <w:t>Phan Thị Xuân Trang</w:t>
      </w:r>
    </w:p>
    <w:sectPr w:rsidR="00961B57" w:rsidSect="00961B57">
      <w:pgSz w:w="11909" w:h="16834" w:code="9"/>
      <w:pgMar w:top="864" w:right="576" w:bottom="576" w:left="1296" w:header="288" w:footer="28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UniversalMath1 BT">
    <w:altName w:val="Symbol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A5875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6A2442"/>
    <w:multiLevelType w:val="hybridMultilevel"/>
    <w:tmpl w:val="E9087DF0"/>
    <w:lvl w:ilvl="0" w:tplc="91503E42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1A6F5BF9"/>
    <w:multiLevelType w:val="hybridMultilevel"/>
    <w:tmpl w:val="BA2E030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104479F"/>
    <w:multiLevelType w:val="hybridMultilevel"/>
    <w:tmpl w:val="9F18F2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17B2632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D3248E6"/>
    <w:multiLevelType w:val="hybridMultilevel"/>
    <w:tmpl w:val="3FD4200A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961B57"/>
    <w:rsid w:val="000C1B5C"/>
    <w:rsid w:val="00192E46"/>
    <w:rsid w:val="003D31FA"/>
    <w:rsid w:val="00517A0E"/>
    <w:rsid w:val="00791A41"/>
    <w:rsid w:val="00961B57"/>
    <w:rsid w:val="00CB720F"/>
    <w:rsid w:val="00D07398"/>
    <w:rsid w:val="00DC44E0"/>
    <w:rsid w:val="00FD3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arc" idref="#_x0000_s1129"/>
        <o:r id="V:Rule2" type="arc" idref="#_x0000_s1130"/>
        <o:r id="V:Rule3" type="arc" idref="#_x0000_s1131"/>
        <o:r id="V:Rule4" type="arc" idref="#_x0000_s1136"/>
        <o:r id="V:Rule5" type="arc" idref="#_x0000_s1073"/>
        <o:r id="V:Rule11" type="arc" idref="#_x0000_s1310"/>
        <o:r id="V:Rule12" type="arc" idref="#_x0000_s1311"/>
        <o:r id="V:Rule13" type="arc" idref="#_x0000_s1312"/>
        <o:r id="V:Rule14" type="arc" idref="#_x0000_s1317"/>
        <o:r id="V:Rule15" type="arc" idref="#_x0000_s1368"/>
        <o:r id="V:Rule16" type="arc" idref="#_x0000_s1506"/>
        <o:r id="V:Rule17" type="arc" idref="#_x0000_s1510"/>
        <o:r id="V:Rule18" type="arc" idref="#_x0000_s1511"/>
        <o:r id="V:Rule19" type="arc" idref="#_x0000_s1512"/>
        <o:r id="V:Rule20" type="arc" idref="#_x0000_s1488"/>
        <o:r id="V:Rule26" type="arc" idref="#_x0000_s1711"/>
        <o:r id="V:Rule27" type="arc" idref="#_x0000_s1710"/>
        <o:r id="V:Rule28" type="arc" idref="#_x0000_s1709"/>
        <o:r id="V:Rule29" type="arc" idref="#_x0000_s1705"/>
        <o:r id="V:Rule30" type="arc" idref="#_x0000_s1689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B5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C1B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8.bin"/><Relationship Id="rId26" Type="http://schemas.openxmlformats.org/officeDocument/2006/relationships/oleObject" Target="embeddings/oleObject12.bin"/><Relationship Id="rId39" Type="http://schemas.openxmlformats.org/officeDocument/2006/relationships/image" Target="media/image17.wmf"/><Relationship Id="rId21" Type="http://schemas.openxmlformats.org/officeDocument/2006/relationships/image" Target="media/image8.wmf"/><Relationship Id="rId34" Type="http://schemas.openxmlformats.org/officeDocument/2006/relationships/oleObject" Target="embeddings/oleObject16.bin"/><Relationship Id="rId42" Type="http://schemas.openxmlformats.org/officeDocument/2006/relationships/oleObject" Target="embeddings/oleObject20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4.bin"/><Relationship Id="rId55" Type="http://schemas.openxmlformats.org/officeDocument/2006/relationships/image" Target="media/image25.wmf"/><Relationship Id="rId63" Type="http://schemas.openxmlformats.org/officeDocument/2006/relationships/oleObject" Target="embeddings/oleObject31.bin"/><Relationship Id="rId68" Type="http://schemas.openxmlformats.org/officeDocument/2006/relationships/fontTable" Target="fontTable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oleObject" Target="embeddings/oleObject7.bin"/><Relationship Id="rId29" Type="http://schemas.openxmlformats.org/officeDocument/2006/relationships/image" Target="media/image12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3.wmf"/><Relationship Id="rId24" Type="http://schemas.openxmlformats.org/officeDocument/2006/relationships/oleObject" Target="embeddings/oleObject11.bin"/><Relationship Id="rId32" Type="http://schemas.openxmlformats.org/officeDocument/2006/relationships/oleObject" Target="embeddings/oleObject15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9.bin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image" Target="media/image26.wmf"/><Relationship Id="rId66" Type="http://schemas.openxmlformats.org/officeDocument/2006/relationships/image" Target="media/image30.wmf"/><Relationship Id="rId5" Type="http://schemas.openxmlformats.org/officeDocument/2006/relationships/image" Target="media/image1.wmf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7.bin"/><Relationship Id="rId49" Type="http://schemas.openxmlformats.org/officeDocument/2006/relationships/image" Target="media/image22.wmf"/><Relationship Id="rId57" Type="http://schemas.openxmlformats.org/officeDocument/2006/relationships/oleObject" Target="embeddings/oleObject28.bin"/><Relationship Id="rId61" Type="http://schemas.openxmlformats.org/officeDocument/2006/relationships/oleObject" Target="embeddings/oleObject30.bin"/><Relationship Id="rId10" Type="http://schemas.openxmlformats.org/officeDocument/2006/relationships/oleObject" Target="embeddings/oleObject4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5.bin"/><Relationship Id="rId60" Type="http://schemas.openxmlformats.org/officeDocument/2006/relationships/image" Target="media/image27.wmf"/><Relationship Id="rId65" Type="http://schemas.openxmlformats.org/officeDocument/2006/relationships/oleObject" Target="embeddings/oleObject32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6.bin"/><Relationship Id="rId22" Type="http://schemas.openxmlformats.org/officeDocument/2006/relationships/oleObject" Target="embeddings/oleObject10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4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3.bin"/><Relationship Id="rId56" Type="http://schemas.openxmlformats.org/officeDocument/2006/relationships/oleObject" Target="embeddings/oleObject27.bin"/><Relationship Id="rId64" Type="http://schemas.openxmlformats.org/officeDocument/2006/relationships/image" Target="media/image29.wmf"/><Relationship Id="rId69" Type="http://schemas.openxmlformats.org/officeDocument/2006/relationships/theme" Target="theme/theme1.xml"/><Relationship Id="rId8" Type="http://schemas.openxmlformats.org/officeDocument/2006/relationships/oleObject" Target="embeddings/oleObject2.bin"/><Relationship Id="rId51" Type="http://schemas.openxmlformats.org/officeDocument/2006/relationships/image" Target="media/image23.wmf"/><Relationship Id="rId3" Type="http://schemas.openxmlformats.org/officeDocument/2006/relationships/settings" Target="settings.xml"/><Relationship Id="rId12" Type="http://schemas.openxmlformats.org/officeDocument/2006/relationships/oleObject" Target="embeddings/oleObject5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59" Type="http://schemas.openxmlformats.org/officeDocument/2006/relationships/oleObject" Target="embeddings/oleObject29.bin"/><Relationship Id="rId67" Type="http://schemas.openxmlformats.org/officeDocument/2006/relationships/oleObject" Target="embeddings/oleObject33.bin"/><Relationship Id="rId20" Type="http://schemas.openxmlformats.org/officeDocument/2006/relationships/oleObject" Target="embeddings/oleObject9.bin"/><Relationship Id="rId41" Type="http://schemas.openxmlformats.org/officeDocument/2006/relationships/image" Target="media/image18.wmf"/><Relationship Id="rId54" Type="http://schemas.openxmlformats.org/officeDocument/2006/relationships/oleObject" Target="embeddings/oleObject26.bin"/><Relationship Id="rId62" Type="http://schemas.openxmlformats.org/officeDocument/2006/relationships/image" Target="media/image2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17C1-CCK-HKII-NH17-18-SBVL-XUANTRANG</Template>
  <TotalTime>36</TotalTime>
  <Pages>6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2018-04-25T01:34:00Z</dcterms:created>
  <dcterms:modified xsi:type="dcterms:W3CDTF">2018-04-25T02:14:00Z</dcterms:modified>
</cp:coreProperties>
</file>